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267" w:rsidRDefault="00160267" w:rsidP="00800E7D">
      <w:pPr>
        <w:pStyle w:val="BodyText"/>
        <w:spacing w:line="360" w:lineRule="auto"/>
        <w:rPr>
          <w:sz w:val="40"/>
        </w:rPr>
      </w:pPr>
    </w:p>
    <w:p w:rsidR="00160267" w:rsidRDefault="00160267" w:rsidP="00800E7D">
      <w:pPr>
        <w:pStyle w:val="BodyText"/>
        <w:spacing w:line="360" w:lineRule="auto"/>
        <w:rPr>
          <w:sz w:val="40"/>
        </w:rPr>
      </w:pPr>
    </w:p>
    <w:p w:rsidR="00160267" w:rsidRDefault="00160267" w:rsidP="00800E7D">
      <w:pPr>
        <w:pStyle w:val="BodyText"/>
        <w:spacing w:line="360" w:lineRule="auto"/>
        <w:rPr>
          <w:sz w:val="40"/>
        </w:rPr>
      </w:pPr>
    </w:p>
    <w:p w:rsidR="00160267" w:rsidRPr="00EF09F4" w:rsidRDefault="00160267" w:rsidP="00800E7D">
      <w:pPr>
        <w:pStyle w:val="BodyText"/>
        <w:rPr>
          <w:rFonts w:ascii="Book Antiqua" w:eastAsia="Arial Unicode MS" w:hAnsi="Book Antiqua"/>
          <w:sz w:val="48"/>
          <w:szCs w:val="48"/>
        </w:rPr>
      </w:pPr>
      <w:r w:rsidRPr="00EF09F4">
        <w:rPr>
          <w:rFonts w:ascii="Book Antiqua" w:eastAsia="Arial Unicode MS" w:hAnsi="Book Antiqua"/>
          <w:sz w:val="48"/>
          <w:szCs w:val="48"/>
        </w:rPr>
        <w:t xml:space="preserve">Р О Д И Н </w:t>
      </w:r>
    </w:p>
    <w:p w:rsidR="00160267" w:rsidRPr="00EF09F4" w:rsidRDefault="00160267" w:rsidP="00800E7D">
      <w:pPr>
        <w:pStyle w:val="BodyText"/>
        <w:rPr>
          <w:rFonts w:ascii="Book Antiqua" w:eastAsia="Arial Unicode MS" w:hAnsi="Book Antiqua"/>
          <w:sz w:val="40"/>
          <w:szCs w:val="40"/>
        </w:rPr>
      </w:pPr>
      <w:r w:rsidRPr="00EF09F4">
        <w:rPr>
          <w:rFonts w:ascii="Book Antiqua" w:eastAsia="Arial Unicode MS" w:hAnsi="Book Antiqua"/>
          <w:sz w:val="40"/>
          <w:szCs w:val="40"/>
        </w:rPr>
        <w:t>АНАТОЛИЙ РОДИОНОВИЧ</w:t>
      </w:r>
    </w:p>
    <w:p w:rsidR="00160267" w:rsidRPr="00EF09F4" w:rsidRDefault="00160267" w:rsidP="00800E7D">
      <w:pPr>
        <w:pStyle w:val="BodyText"/>
        <w:spacing w:line="360" w:lineRule="auto"/>
        <w:rPr>
          <w:rFonts w:ascii="Book Antiqua" w:hAnsi="Book Antiqua"/>
          <w:sz w:val="40"/>
        </w:rPr>
      </w:pPr>
    </w:p>
    <w:p w:rsidR="00160267" w:rsidRPr="00EF09F4" w:rsidRDefault="00160267" w:rsidP="00800E7D">
      <w:pPr>
        <w:pStyle w:val="BodyText"/>
        <w:spacing w:line="360" w:lineRule="auto"/>
        <w:rPr>
          <w:rFonts w:ascii="Book Antiqua" w:hAnsi="Book Antiqua"/>
          <w:sz w:val="40"/>
        </w:rPr>
      </w:pPr>
    </w:p>
    <w:p w:rsidR="00160267" w:rsidRPr="00EF09F4" w:rsidRDefault="00160267" w:rsidP="00800E7D">
      <w:pPr>
        <w:pStyle w:val="BodyText"/>
        <w:spacing w:line="360" w:lineRule="auto"/>
        <w:rPr>
          <w:rFonts w:ascii="Book Antiqua" w:hAnsi="Book Antiqua"/>
          <w:sz w:val="40"/>
        </w:rPr>
      </w:pPr>
    </w:p>
    <w:p w:rsidR="00160267" w:rsidRPr="00BE6FD2" w:rsidRDefault="00160267" w:rsidP="00800E7D">
      <w:pPr>
        <w:pStyle w:val="BodyText"/>
        <w:rPr>
          <w:rFonts w:ascii="Book Antiqua" w:eastAsia="Arial Unicode MS" w:hAnsi="Book Antiqua"/>
          <w:sz w:val="64"/>
          <w:szCs w:val="64"/>
        </w:rPr>
      </w:pPr>
      <w:r w:rsidRPr="00BE6FD2">
        <w:rPr>
          <w:rFonts w:ascii="Book Antiqua" w:eastAsia="Arial Unicode MS" w:hAnsi="Book Antiqua"/>
          <w:sz w:val="64"/>
          <w:szCs w:val="64"/>
        </w:rPr>
        <w:t xml:space="preserve">Творческая деятельность </w:t>
      </w:r>
    </w:p>
    <w:p w:rsidR="00160267" w:rsidRPr="00BE6FD2" w:rsidRDefault="00160267" w:rsidP="00800E7D">
      <w:pPr>
        <w:pStyle w:val="BodyText"/>
        <w:spacing w:line="360" w:lineRule="auto"/>
        <w:rPr>
          <w:rFonts w:ascii="Book Antiqua" w:hAnsi="Book Antiqua"/>
          <w:sz w:val="40"/>
        </w:rPr>
      </w:pPr>
    </w:p>
    <w:p w:rsidR="00160267" w:rsidRPr="00EF09F4" w:rsidRDefault="00160267" w:rsidP="00800E7D">
      <w:pPr>
        <w:pStyle w:val="BodyText"/>
        <w:spacing w:line="360" w:lineRule="auto"/>
        <w:rPr>
          <w:rFonts w:ascii="Book Antiqua" w:hAnsi="Book Antiqua"/>
          <w:sz w:val="40"/>
        </w:rPr>
      </w:pPr>
    </w:p>
    <w:p w:rsidR="00160267" w:rsidRPr="00EF09F4" w:rsidRDefault="00160267" w:rsidP="00800E7D">
      <w:pPr>
        <w:pStyle w:val="BodyText"/>
        <w:rPr>
          <w:rFonts w:ascii="Book Antiqua" w:eastAsia="Arial Unicode MS" w:hAnsi="Book Antiqua"/>
          <w:b w:val="0"/>
          <w:sz w:val="40"/>
          <w:szCs w:val="40"/>
        </w:rPr>
      </w:pPr>
      <w:r>
        <w:rPr>
          <w:rFonts w:ascii="Book Antiqua" w:eastAsia="Arial Unicode MS" w:hAnsi="Book Antiqua"/>
          <w:b w:val="0"/>
          <w:sz w:val="40"/>
          <w:szCs w:val="40"/>
        </w:rPr>
        <w:t>К</w:t>
      </w:r>
      <w:r w:rsidRPr="00EF09F4">
        <w:rPr>
          <w:rFonts w:ascii="Book Antiqua" w:eastAsia="Arial Unicode MS" w:hAnsi="Book Antiqua"/>
          <w:b w:val="0"/>
          <w:sz w:val="40"/>
          <w:szCs w:val="40"/>
        </w:rPr>
        <w:t xml:space="preserve"> 90-летию </w:t>
      </w:r>
    </w:p>
    <w:p w:rsidR="00160267" w:rsidRPr="00EF09F4" w:rsidRDefault="00160267" w:rsidP="00800E7D">
      <w:pPr>
        <w:pStyle w:val="BodyText"/>
        <w:rPr>
          <w:rFonts w:ascii="Book Antiqua" w:eastAsia="Arial Unicode MS" w:hAnsi="Book Antiqua"/>
          <w:b w:val="0"/>
          <w:sz w:val="40"/>
          <w:szCs w:val="40"/>
        </w:rPr>
      </w:pPr>
      <w:r w:rsidRPr="00EF09F4">
        <w:rPr>
          <w:rFonts w:ascii="Book Antiqua" w:eastAsia="Arial Unicode MS" w:hAnsi="Book Antiqua"/>
          <w:b w:val="0"/>
          <w:sz w:val="40"/>
          <w:szCs w:val="40"/>
        </w:rPr>
        <w:t xml:space="preserve">со дня рождения </w:t>
      </w:r>
    </w:p>
    <w:p w:rsidR="00160267" w:rsidRPr="006353DF" w:rsidRDefault="00160267" w:rsidP="00800E7D">
      <w:pPr>
        <w:pStyle w:val="BodyText"/>
        <w:rPr>
          <w:rFonts w:ascii="Book Antiqua" w:eastAsia="Arial Unicode MS" w:hAnsi="Book Antiqua"/>
          <w:sz w:val="40"/>
          <w:szCs w:val="40"/>
        </w:rPr>
      </w:pPr>
    </w:p>
    <w:p w:rsidR="00160267" w:rsidRPr="00A96867" w:rsidRDefault="00160267" w:rsidP="00B0358D">
      <w:pPr>
        <w:spacing w:line="312" w:lineRule="auto"/>
        <w:ind w:firstLine="709"/>
        <w:jc w:val="both"/>
        <w:rPr>
          <w:b/>
          <w:i/>
          <w:sz w:val="40"/>
          <w:szCs w:val="40"/>
        </w:rPr>
      </w:pPr>
      <w:r w:rsidRPr="00A96867">
        <w:rPr>
          <w:b/>
          <w:i/>
          <w:sz w:val="40"/>
          <w:szCs w:val="40"/>
        </w:rPr>
        <w:t>Желаем профессору Родину Анатолию Родионовичу доброго здоровья и дальнейших успехов в лесной науке и передаче своих знаний подрастающим поколениям!</w:t>
      </w:r>
    </w:p>
    <w:p w:rsidR="00160267" w:rsidRPr="006353DF" w:rsidRDefault="00160267" w:rsidP="00800E7D">
      <w:pPr>
        <w:pStyle w:val="BodyText"/>
        <w:rPr>
          <w:rFonts w:ascii="Book Antiqua" w:eastAsia="Arial Unicode MS" w:hAnsi="Book Antiqua"/>
          <w:sz w:val="40"/>
          <w:szCs w:val="40"/>
        </w:rPr>
      </w:pPr>
    </w:p>
    <w:p w:rsidR="00160267" w:rsidRPr="008B1AA3" w:rsidRDefault="00160267" w:rsidP="00800E7D">
      <w:pPr>
        <w:pStyle w:val="BodyText"/>
        <w:spacing w:line="360" w:lineRule="auto"/>
        <w:rPr>
          <w:rFonts w:ascii="Cambria" w:eastAsia="Batang" w:hAnsi="Cambria"/>
          <w:spacing w:val="-1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8" type="#_x0000_t202" style="position:absolute;left:0;text-align:left;margin-left:217.1pt;margin-top:706.2pt;width:28.55pt;height:21.1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" stroked="f">
            <v:textbox>
              <w:txbxContent>
                <w:p w:rsidR="00160267" w:rsidRDefault="00160267" w:rsidP="00800E7D"/>
              </w:txbxContent>
            </v:textbox>
          </v:shape>
        </w:pict>
      </w:r>
      <w:r>
        <w:rPr>
          <w:noProof/>
        </w:rPr>
        <w:pict>
          <v:rect id="Rectangle 5" o:spid="_x0000_s1029" style="position:absolute;left:0;text-align:left;margin-left:-12.55pt;margin-top:-42.05pt;width:483.3pt;height:41.0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" stroked="f"/>
        </w:pict>
      </w:r>
      <w:r>
        <w:rPr>
          <w:noProof/>
        </w:rPr>
        <w:pict>
          <v:rect id="Rectangle 6" o:spid="_x0000_s1030" style="position:absolute;left:0;text-align:left;margin-left:0;margin-top:-41.05pt;width:465.35pt;height:41.0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" stroked="f"/>
        </w:pict>
      </w:r>
      <w:r>
        <w:rPr>
          <w:noProof/>
        </w:rPr>
      </w:r>
      <w:r w:rsidRPr="00E6146E">
        <w:rPr>
          <w:noProof/>
          <w:sz w:val="28"/>
        </w:rPr>
        <w:pict>
          <v:group id="Полотно 7" o:spid="_x0000_s1031" editas="canvas" style="width:453.5pt;height:693.35pt;mso-position-horizontal-relative:char;mso-position-vertical-relative:line" coordsize="57594,880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width:57594;height:88055;visibility:visible">
              <v:fill o:detectmouseclick="t"/>
              <v:path o:connecttype="none"/>
            </v:shape>
            <v:shape id="Text Box 9" o:spid="_x0000_s1033" type="#_x0000_t202" style="position:absolute;left:34607;top:36080;width:22657;height:71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<v:textbox>
                <w:txbxContent>
                  <w:p w:rsidR="00160267" w:rsidRPr="0049267D" w:rsidRDefault="00160267" w:rsidP="00800E7D">
                    <w:pPr>
                      <w:spacing w:line="228" w:lineRule="auto"/>
                      <w:rPr>
                        <w:rFonts w:ascii="Arno Pro Smbd Display" w:hAnsi="Arno Pro Smbd Display"/>
                        <w:sz w:val="30"/>
                        <w:szCs w:val="30"/>
                      </w:rPr>
                    </w:pPr>
                  </w:p>
                </w:txbxContent>
              </v:textbox>
            </v:shape>
            <v:shape id="Picture 10" o:spid="_x0000_s1034" type="#_x0000_t75" style="position:absolute;left:457;top:4603;width:56585;height:779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0JuHEAAAA2gAAAA8AAABkcnMvZG93bnJldi54bWxEj0FrAjEUhO+F/ofwBC9Fs7Wl2NUoVbDY&#10;gxVtqddH8txdmrwsm6jx3zeFQo/DzHzDTOfJWXGmLjSeFdwPCxDE2puGKwWfH6vBGESIyAatZ1Jw&#10;pQDz2e3NFEvjL7yj8z5WIkM4lKigjrEtpQy6Jodh6Fvi7B195zBm2VXSdHjJcGflqCiepMOG80KN&#10;LS1r0t/7k1NweN40p+3ofVFpq4tX+5Ue3u6SUv1eepmAiJTif/ivvTYKHuH3Sr4Bcv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0JuHEAAAA2gAAAA8AAAAAAAAAAAAAAAAA&#10;nwIAAGRycy9kb3ducmV2LnhtbFBLBQYAAAAABAAEAPcAAACQAwAAAAA=&#10;">
              <v:imagedata r:id="rId6" o:title="" croptop="1611f" cropbottom="5042f" cropleft="2819f" cropright="1728f"/>
            </v:shape>
            <w10:anchorlock/>
          </v:group>
        </w:pict>
      </w:r>
      <w:r>
        <w:rPr>
          <w:sz w:val="28"/>
        </w:rPr>
        <w:br w:type="page"/>
      </w:r>
      <w:bookmarkStart w:id="0" w:name="_Toc449517697"/>
      <w:r w:rsidRPr="008B1AA3">
        <w:rPr>
          <w:rFonts w:ascii="Cambria" w:eastAsia="Batang" w:hAnsi="Cambria"/>
          <w:spacing w:val="-10"/>
        </w:rPr>
        <w:t xml:space="preserve">УЧЕБНАЯ, НАУЧНАЯ, ПРОИЗВОДСТВЕННАЯ </w:t>
      </w:r>
      <w:r w:rsidRPr="008B1AA3">
        <w:rPr>
          <w:rFonts w:ascii="Cambria" w:eastAsia="Batang" w:hAnsi="Cambria"/>
          <w:spacing w:val="-10"/>
        </w:rPr>
        <w:br/>
        <w:t xml:space="preserve">И ОБЩЕСТВЕННАЯ ДЕЯТЕЛЬНОСТЬ </w:t>
      </w:r>
      <w:r w:rsidRPr="008B1AA3">
        <w:rPr>
          <w:rFonts w:ascii="Cambria" w:eastAsia="Batang" w:hAnsi="Cambria"/>
          <w:spacing w:val="-10"/>
        </w:rPr>
        <w:br/>
        <w:t>проф. А. Р. РОДИНА</w:t>
      </w:r>
      <w:bookmarkEnd w:id="0"/>
    </w:p>
    <w:p w:rsidR="00160267" w:rsidRDefault="00160267" w:rsidP="00800E7D">
      <w:pPr>
        <w:pStyle w:val="BodyText2"/>
        <w:widowControl w:val="0"/>
        <w:spacing w:line="288" w:lineRule="auto"/>
        <w:ind w:firstLine="709"/>
        <w:rPr>
          <w:szCs w:val="28"/>
        </w:rPr>
      </w:pPr>
      <w:r>
        <w:rPr>
          <w:sz w:val="30"/>
        </w:rPr>
        <w:t xml:space="preserve">Анатолий Родионович Родин – </w:t>
      </w:r>
      <w:r>
        <w:rPr>
          <w:szCs w:val="28"/>
        </w:rPr>
        <w:t>В</w:t>
      </w:r>
      <w:r w:rsidRPr="00CF726D">
        <w:rPr>
          <w:szCs w:val="28"/>
        </w:rPr>
        <w:t>етеран</w:t>
      </w:r>
      <w:r w:rsidRPr="006D4E5F">
        <w:rPr>
          <w:szCs w:val="28"/>
        </w:rPr>
        <w:t xml:space="preserve"> </w:t>
      </w:r>
      <w:r w:rsidRPr="00490A7F">
        <w:rPr>
          <w:szCs w:val="28"/>
        </w:rPr>
        <w:t>трудового фронта</w:t>
      </w:r>
      <w:r w:rsidRPr="00CF726D">
        <w:rPr>
          <w:szCs w:val="28"/>
        </w:rPr>
        <w:t xml:space="preserve"> Великой Отечественной войны, профессор</w:t>
      </w:r>
      <w:r>
        <w:rPr>
          <w:szCs w:val="28"/>
        </w:rPr>
        <w:t xml:space="preserve"> (</w:t>
      </w:r>
      <w:smartTag w:uri="urn:schemas-microsoft-com:office:smarttags" w:element="metricconverter">
        <w:smartTagPr>
          <w:attr w:name="ProductID" w:val="1981 г"/>
        </w:smartTagPr>
        <w:r>
          <w:rPr>
            <w:szCs w:val="28"/>
          </w:rPr>
          <w:t>1981</w:t>
        </w:r>
        <w:r w:rsidRPr="001B28E9">
          <w:rPr>
            <w:szCs w:val="28"/>
          </w:rPr>
          <w:t> </w:t>
        </w:r>
        <w:r>
          <w:rPr>
            <w:szCs w:val="28"/>
          </w:rPr>
          <w:t>г</w:t>
        </w:r>
      </w:smartTag>
      <w:r>
        <w:rPr>
          <w:szCs w:val="28"/>
        </w:rPr>
        <w:t>.)</w:t>
      </w:r>
      <w:r w:rsidRPr="00CF726D">
        <w:rPr>
          <w:szCs w:val="28"/>
        </w:rPr>
        <w:t>, доктор сельскохозяйственных наук</w:t>
      </w:r>
      <w:r>
        <w:rPr>
          <w:szCs w:val="28"/>
        </w:rPr>
        <w:t xml:space="preserve"> (</w:t>
      </w:r>
      <w:smartTag w:uri="urn:schemas-microsoft-com:office:smarttags" w:element="metricconverter">
        <w:smartTagPr>
          <w:attr w:name="ProductID" w:val="1980 г"/>
        </w:smartTagPr>
        <w:r>
          <w:rPr>
            <w:szCs w:val="28"/>
          </w:rPr>
          <w:t>1980</w:t>
        </w:r>
        <w:r w:rsidRPr="001B28E9">
          <w:rPr>
            <w:szCs w:val="28"/>
          </w:rPr>
          <w:t> </w:t>
        </w:r>
        <w:r>
          <w:rPr>
            <w:szCs w:val="28"/>
          </w:rPr>
          <w:t>г</w:t>
        </w:r>
      </w:smartTag>
      <w:r>
        <w:rPr>
          <w:szCs w:val="28"/>
        </w:rPr>
        <w:t>.)</w:t>
      </w:r>
      <w:r w:rsidRPr="00CF726D">
        <w:rPr>
          <w:szCs w:val="28"/>
        </w:rPr>
        <w:t>, заслуженный лесовод России</w:t>
      </w:r>
      <w:r>
        <w:rPr>
          <w:szCs w:val="28"/>
        </w:rPr>
        <w:t xml:space="preserve"> (</w:t>
      </w:r>
      <w:smartTag w:uri="urn:schemas-microsoft-com:office:smarttags" w:element="metricconverter">
        <w:smartTagPr>
          <w:attr w:name="ProductID" w:val="1987 г"/>
        </w:smartTagPr>
        <w:r>
          <w:rPr>
            <w:szCs w:val="28"/>
          </w:rPr>
          <w:t>1987</w:t>
        </w:r>
        <w:r w:rsidRPr="001B28E9">
          <w:rPr>
            <w:szCs w:val="28"/>
          </w:rPr>
          <w:t> </w:t>
        </w:r>
        <w:r>
          <w:rPr>
            <w:szCs w:val="28"/>
          </w:rPr>
          <w:t>г</w:t>
        </w:r>
      </w:smartTag>
      <w:r>
        <w:rPr>
          <w:szCs w:val="28"/>
        </w:rPr>
        <w:t>.)</w:t>
      </w:r>
      <w:r w:rsidRPr="00CF726D">
        <w:rPr>
          <w:szCs w:val="28"/>
        </w:rPr>
        <w:t xml:space="preserve">, </w:t>
      </w:r>
      <w:r>
        <w:rPr>
          <w:szCs w:val="28"/>
        </w:rPr>
        <w:t>з</w:t>
      </w:r>
      <w:r w:rsidRPr="00CF726D">
        <w:rPr>
          <w:szCs w:val="28"/>
        </w:rPr>
        <w:t>аслуженный работник высшей школы России</w:t>
      </w:r>
      <w:r>
        <w:rPr>
          <w:szCs w:val="28"/>
        </w:rPr>
        <w:t xml:space="preserve"> (</w:t>
      </w:r>
      <w:smartTag w:uri="urn:schemas-microsoft-com:office:smarttags" w:element="metricconverter">
        <w:smartTagPr>
          <w:attr w:name="ProductID" w:val="1998 г"/>
        </w:smartTagPr>
        <w:r>
          <w:rPr>
            <w:szCs w:val="28"/>
          </w:rPr>
          <w:t>1998</w:t>
        </w:r>
        <w:r w:rsidRPr="001B28E9">
          <w:rPr>
            <w:szCs w:val="28"/>
          </w:rPr>
          <w:t> </w:t>
        </w:r>
        <w:r>
          <w:rPr>
            <w:szCs w:val="28"/>
          </w:rPr>
          <w:t>г</w:t>
        </w:r>
      </w:smartTag>
      <w:r>
        <w:rPr>
          <w:szCs w:val="28"/>
        </w:rPr>
        <w:t>.)</w:t>
      </w:r>
      <w:r w:rsidRPr="00CF726D">
        <w:rPr>
          <w:szCs w:val="28"/>
        </w:rPr>
        <w:t>, академик Международной академии наук высшей школы</w:t>
      </w:r>
      <w:r>
        <w:rPr>
          <w:szCs w:val="28"/>
        </w:rPr>
        <w:t xml:space="preserve"> (</w:t>
      </w:r>
      <w:smartTag w:uri="urn:schemas-microsoft-com:office:smarttags" w:element="metricconverter">
        <w:smartTagPr>
          <w:attr w:name="ProductID" w:val="1992 г"/>
        </w:smartTagPr>
        <w:r>
          <w:rPr>
            <w:szCs w:val="28"/>
          </w:rPr>
          <w:t>1992</w:t>
        </w:r>
        <w:r w:rsidRPr="001B28E9">
          <w:rPr>
            <w:szCs w:val="28"/>
          </w:rPr>
          <w:t> </w:t>
        </w:r>
        <w:r>
          <w:rPr>
            <w:szCs w:val="28"/>
          </w:rPr>
          <w:t>г</w:t>
        </w:r>
      </w:smartTag>
      <w:r>
        <w:rPr>
          <w:szCs w:val="28"/>
        </w:rPr>
        <w:t>.)</w:t>
      </w:r>
      <w:r w:rsidRPr="00CF726D">
        <w:rPr>
          <w:szCs w:val="28"/>
        </w:rPr>
        <w:t>, Почетный работник леса</w:t>
      </w:r>
      <w:r>
        <w:rPr>
          <w:szCs w:val="28"/>
        </w:rPr>
        <w:t xml:space="preserve"> (</w:t>
      </w:r>
      <w:smartTag w:uri="urn:schemas-microsoft-com:office:smarttags" w:element="metricconverter">
        <w:smartTagPr>
          <w:attr w:name="ProductID" w:val="2005 г"/>
        </w:smartTagPr>
        <w:r>
          <w:rPr>
            <w:szCs w:val="28"/>
          </w:rPr>
          <w:t>2005</w:t>
        </w:r>
        <w:r w:rsidRPr="001B28E9">
          <w:rPr>
            <w:szCs w:val="28"/>
          </w:rPr>
          <w:t> </w:t>
        </w:r>
        <w:r>
          <w:rPr>
            <w:szCs w:val="28"/>
          </w:rPr>
          <w:t>г</w:t>
        </w:r>
      </w:smartTag>
      <w:r>
        <w:rPr>
          <w:szCs w:val="28"/>
        </w:rPr>
        <w:t>.)</w:t>
      </w:r>
      <w:r w:rsidRPr="00CF726D">
        <w:rPr>
          <w:szCs w:val="28"/>
        </w:rPr>
        <w:t>, изобретатель СССР</w:t>
      </w:r>
      <w:r>
        <w:rPr>
          <w:szCs w:val="28"/>
        </w:rPr>
        <w:t xml:space="preserve"> </w:t>
      </w:r>
      <w:r w:rsidRPr="00490A7F">
        <w:rPr>
          <w:szCs w:val="28"/>
        </w:rPr>
        <w:t>(</w:t>
      </w:r>
      <w:smartTag w:uri="urn:schemas-microsoft-com:office:smarttags" w:element="metricconverter">
        <w:smartTagPr>
          <w:attr w:name="ProductID" w:val="1985 г"/>
        </w:smartTagPr>
        <w:r w:rsidRPr="00490A7F">
          <w:rPr>
            <w:szCs w:val="28"/>
          </w:rPr>
          <w:t>1985</w:t>
        </w:r>
        <w:r>
          <w:rPr>
            <w:szCs w:val="28"/>
          </w:rPr>
          <w:t> </w:t>
        </w:r>
        <w:r w:rsidRPr="00490A7F">
          <w:rPr>
            <w:szCs w:val="28"/>
          </w:rPr>
          <w:t>г</w:t>
        </w:r>
      </w:smartTag>
      <w:r w:rsidRPr="00490A7F">
        <w:rPr>
          <w:szCs w:val="28"/>
        </w:rPr>
        <w:t>.)</w:t>
      </w:r>
      <w:r>
        <w:rPr>
          <w:szCs w:val="28"/>
        </w:rPr>
        <w:t>. Родин А.Р. имеет 11 Государственных наград.</w:t>
      </w:r>
    </w:p>
    <w:p w:rsidR="00160267" w:rsidRDefault="00160267" w:rsidP="00800E7D">
      <w:pPr>
        <w:pStyle w:val="BodyText2"/>
        <w:widowControl w:val="0"/>
        <w:spacing w:line="288" w:lineRule="auto"/>
        <w:ind w:firstLine="709"/>
        <w:rPr>
          <w:szCs w:val="28"/>
        </w:rPr>
      </w:pPr>
      <w:r>
        <w:rPr>
          <w:szCs w:val="28"/>
        </w:rPr>
        <w:t>Профессором Родиным А.Р. опубликовано более 300 работ, в том числе 16 учебников для вузов и техникумов по двум дисциплинам. Два учебника для бакалавров и магистров находятся в печати. Издано 62 учебных и учебно-методических пособия, 20 из которых рекомендованы для межвузовского использования. Опубликовано 10 монографий и брошюр, 11 справочников, рекомендаций производству, ГОСТов, ОСТов. По результатам научных исследований получено 11 авторских свидетельств и патентов. Результаты НИР демонстрировались на ВДНХ СССР и были отмечены двумя серебряными медалями. Родин А.Р. подготовил 35 кандидатов и докторов наук.</w:t>
      </w:r>
    </w:p>
    <w:p w:rsidR="00160267" w:rsidRDefault="00160267" w:rsidP="00800E7D">
      <w:pPr>
        <w:pStyle w:val="BodyText2"/>
        <w:widowControl w:val="0"/>
        <w:spacing w:line="288" w:lineRule="auto"/>
        <w:ind w:firstLine="709"/>
        <w:rPr>
          <w:sz w:val="30"/>
        </w:rPr>
      </w:pPr>
      <w:r w:rsidRPr="00CF726D">
        <w:rPr>
          <w:szCs w:val="28"/>
        </w:rPr>
        <w:t xml:space="preserve">Анатолий Родионович </w:t>
      </w:r>
      <w:r w:rsidRPr="001B28E9">
        <w:rPr>
          <w:szCs w:val="28"/>
        </w:rPr>
        <w:t>Родин</w:t>
      </w:r>
      <w:r w:rsidRPr="00CF726D">
        <w:rPr>
          <w:szCs w:val="28"/>
        </w:rPr>
        <w:t xml:space="preserve"> родился 30</w:t>
      </w:r>
      <w:r w:rsidRPr="001B28E9">
        <w:rPr>
          <w:szCs w:val="28"/>
        </w:rPr>
        <w:t> </w:t>
      </w:r>
      <w:r w:rsidRPr="00CF726D">
        <w:rPr>
          <w:szCs w:val="28"/>
        </w:rPr>
        <w:t xml:space="preserve">июня </w:t>
      </w:r>
      <w:smartTag w:uri="urn:schemas-microsoft-com:office:smarttags" w:element="metricconverter">
        <w:smartTagPr>
          <w:attr w:name="ProductID" w:val="1926 г"/>
        </w:smartTagPr>
        <w:r w:rsidRPr="00CF726D">
          <w:rPr>
            <w:szCs w:val="28"/>
          </w:rPr>
          <w:t>1926</w:t>
        </w:r>
        <w:r w:rsidRPr="001B28E9">
          <w:rPr>
            <w:szCs w:val="28"/>
          </w:rPr>
          <w:t> </w:t>
        </w:r>
        <w:r w:rsidRPr="00CF726D">
          <w:rPr>
            <w:szCs w:val="28"/>
          </w:rPr>
          <w:t>г</w:t>
        </w:r>
      </w:smartTag>
      <w:r w:rsidRPr="00CF726D">
        <w:rPr>
          <w:szCs w:val="28"/>
        </w:rPr>
        <w:t>. в семье лесника.</w:t>
      </w:r>
      <w:r>
        <w:rPr>
          <w:szCs w:val="28"/>
        </w:rPr>
        <w:t xml:space="preserve"> </w:t>
      </w:r>
      <w:r>
        <w:rPr>
          <w:sz w:val="30"/>
        </w:rPr>
        <w:t xml:space="preserve">В военном 1942 году окончив семь классов начал трудовую деятельность приемщиком дров на лесоскладе Пушкинского лесхоззага, выполнявшего оборонный заказ по заготовке дров для снабжения топливом железных дорог и г. Москвы. Весной 1943 был переведен в железнодорожные мастерские Второй дистанции службы пути г. Пушкино, где прошел путь от ученика слесаря до слесаря шестого разряда. В сентябре </w:t>
      </w:r>
      <w:smartTag w:uri="urn:schemas-microsoft-com:office:smarttags" w:element="metricconverter">
        <w:smartTagPr>
          <w:attr w:name="ProductID" w:val="1945 г"/>
        </w:smartTagPr>
        <w:r>
          <w:rPr>
            <w:sz w:val="30"/>
          </w:rPr>
          <w:t>1945 г</w:t>
        </w:r>
      </w:smartTag>
      <w:r>
        <w:rPr>
          <w:sz w:val="30"/>
        </w:rPr>
        <w:t xml:space="preserve">. он поступил на учебу в Московский лесомеханический техникум (ныне Правдинский лесхоз-техникум), который окончил с отличием в </w:t>
      </w:r>
      <w:smartTag w:uri="urn:schemas-microsoft-com:office:smarttags" w:element="metricconverter">
        <w:smartTagPr>
          <w:attr w:name="ProductID" w:val="1949 г"/>
        </w:smartTagPr>
        <w:r>
          <w:rPr>
            <w:sz w:val="30"/>
          </w:rPr>
          <w:t>1949 г</w:t>
        </w:r>
      </w:smartTag>
      <w:r>
        <w:rPr>
          <w:sz w:val="30"/>
        </w:rPr>
        <w:t xml:space="preserve">. и был направлен на учебу в Московский лесотехнический институт (ныне МГУ леса). Окончив с отличием МЛТИ в </w:t>
      </w:r>
      <w:smartTag w:uri="urn:schemas-microsoft-com:office:smarttags" w:element="metricconverter">
        <w:smartTagPr>
          <w:attr w:name="ProductID" w:val="1954 г"/>
        </w:smartTagPr>
        <w:r>
          <w:rPr>
            <w:sz w:val="30"/>
          </w:rPr>
          <w:t>1954 г</w:t>
        </w:r>
      </w:smartTag>
      <w:r>
        <w:rPr>
          <w:sz w:val="30"/>
        </w:rPr>
        <w:t xml:space="preserve">. был рекомендован в аспирантуру по кафедре лесных культур того же вуза, после окончания которой в </w:t>
      </w:r>
      <w:smartTag w:uri="urn:schemas-microsoft-com:office:smarttags" w:element="metricconverter">
        <w:smartTagPr>
          <w:attr w:name="ProductID" w:val="1957 г"/>
        </w:smartTagPr>
        <w:r>
          <w:rPr>
            <w:sz w:val="30"/>
          </w:rPr>
          <w:t>1957 г</w:t>
        </w:r>
      </w:smartTag>
      <w:r>
        <w:rPr>
          <w:sz w:val="30"/>
        </w:rPr>
        <w:t xml:space="preserve">. работал в издательстве «Советская наука» ответственным секретарем и  членом редакционной коллегии журнала «Научные доклады высшей школы». По путевке парткома МЛТИ в </w:t>
      </w:r>
      <w:smartTag w:uri="urn:schemas-microsoft-com:office:smarttags" w:element="metricconverter">
        <w:smartTagPr>
          <w:attr w:name="ProductID" w:val="1957 г"/>
        </w:smartTagPr>
        <w:r>
          <w:rPr>
            <w:sz w:val="30"/>
          </w:rPr>
          <w:t>1957 г</w:t>
        </w:r>
      </w:smartTag>
      <w:r>
        <w:rPr>
          <w:sz w:val="30"/>
        </w:rPr>
        <w:t>. был направлен на освоение целинных земель в Казахстан, за что был награжден почетным знаком «За освоение целинных земель», а затем памятной медалью «60 лет освоения целинных земель».</w:t>
      </w:r>
    </w:p>
    <w:p w:rsidR="00160267" w:rsidRDefault="00160267" w:rsidP="00800E7D">
      <w:pPr>
        <w:pStyle w:val="BodyText2"/>
        <w:widowControl w:val="0"/>
        <w:spacing w:line="288" w:lineRule="auto"/>
        <w:ind w:firstLine="709"/>
        <w:rPr>
          <w:sz w:val="30"/>
        </w:rPr>
      </w:pPr>
      <w:r>
        <w:rPr>
          <w:sz w:val="30"/>
        </w:rPr>
        <w:t xml:space="preserve">С </w:t>
      </w:r>
      <w:smartTag w:uri="urn:schemas-microsoft-com:office:smarttags" w:element="metricconverter">
        <w:smartTagPr>
          <w:attr w:name="ProductID" w:val="1959 г"/>
        </w:smartTagPr>
        <w:r>
          <w:rPr>
            <w:sz w:val="30"/>
          </w:rPr>
          <w:t>1959 г</w:t>
        </w:r>
      </w:smartTag>
      <w:r>
        <w:rPr>
          <w:sz w:val="30"/>
        </w:rPr>
        <w:t xml:space="preserve">. по </w:t>
      </w:r>
      <w:smartTag w:uri="urn:schemas-microsoft-com:office:smarttags" w:element="metricconverter">
        <w:smartTagPr>
          <w:attr w:name="ProductID" w:val="1964 г"/>
        </w:smartTagPr>
        <w:r>
          <w:rPr>
            <w:sz w:val="30"/>
          </w:rPr>
          <w:t>1964 г</w:t>
        </w:r>
      </w:smartTag>
      <w:r>
        <w:rPr>
          <w:sz w:val="30"/>
        </w:rPr>
        <w:t xml:space="preserve">. работал начальником научно-исследовательского сектора МЛТИ. Затем был избран доцентом кафедры лесных культур и назначен зам. декана факультета лесного хозяйства. В </w:t>
      </w:r>
      <w:smartTag w:uri="urn:schemas-microsoft-com:office:smarttags" w:element="metricconverter">
        <w:smartTagPr>
          <w:attr w:name="ProductID" w:val="1970 г"/>
        </w:smartTagPr>
        <w:r>
          <w:rPr>
            <w:sz w:val="30"/>
          </w:rPr>
          <w:t>1970 г</w:t>
        </w:r>
      </w:smartTag>
      <w:r>
        <w:rPr>
          <w:sz w:val="30"/>
        </w:rPr>
        <w:t xml:space="preserve">. был избран заведующим кафедрой лесных культур, а в </w:t>
      </w:r>
      <w:smartTag w:uri="urn:schemas-microsoft-com:office:smarttags" w:element="metricconverter">
        <w:smartTagPr>
          <w:attr w:name="ProductID" w:val="1980 г"/>
        </w:smartTagPr>
        <w:r>
          <w:rPr>
            <w:sz w:val="30"/>
          </w:rPr>
          <w:t>1980 г</w:t>
        </w:r>
      </w:smartTag>
      <w:r>
        <w:rPr>
          <w:sz w:val="30"/>
        </w:rPr>
        <w:t xml:space="preserve">. назначен проректором по научной работе, одновременно выполняя по совместительству роль заведующего кафедрой лесных культур. В </w:t>
      </w:r>
      <w:smartTag w:uri="urn:schemas-microsoft-com:office:smarttags" w:element="metricconverter">
        <w:smartTagPr>
          <w:attr w:name="ProductID" w:val="1986 г"/>
        </w:smartTagPr>
        <w:r>
          <w:rPr>
            <w:sz w:val="30"/>
          </w:rPr>
          <w:t>1986 г</w:t>
        </w:r>
      </w:smartTag>
      <w:r>
        <w:rPr>
          <w:sz w:val="30"/>
        </w:rPr>
        <w:t xml:space="preserve">. был вновь избран на должность зав. кафедрой лесных культур. В этой должности он проработал до </w:t>
      </w:r>
      <w:smartTag w:uri="urn:schemas-microsoft-com:office:smarttags" w:element="metricconverter">
        <w:smartTagPr>
          <w:attr w:name="ProductID" w:val="1986 г"/>
        </w:smartTagPr>
        <w:r>
          <w:rPr>
            <w:sz w:val="30"/>
          </w:rPr>
          <w:t>1992 г</w:t>
        </w:r>
      </w:smartTag>
      <w:r>
        <w:rPr>
          <w:sz w:val="30"/>
        </w:rPr>
        <w:t>. В настоящее время Родин А.Р. работает профессором кафедры искусственного лесовыращивания и механизации лесохозяйственных работ.</w:t>
      </w:r>
    </w:p>
    <w:p w:rsidR="00160267" w:rsidRPr="008B1AA3" w:rsidRDefault="00160267" w:rsidP="00800E7D">
      <w:pPr>
        <w:spacing w:line="288" w:lineRule="auto"/>
        <w:ind w:firstLine="709"/>
        <w:jc w:val="both"/>
        <w:rPr>
          <w:sz w:val="30"/>
        </w:rPr>
      </w:pPr>
      <w:r>
        <w:rPr>
          <w:sz w:val="30"/>
        </w:rPr>
        <w:t>Родин А.</w:t>
      </w:r>
      <w:r w:rsidRPr="008B1AA3">
        <w:rPr>
          <w:sz w:val="30"/>
        </w:rPr>
        <w:t>Р. внес большой вклад в развитие лесоводственной науки, подготовку научных и инженерных кадров для лесного хозяйства. Его научные труды, применяемые на практике, отличаются глубиной теоретических обоснований, охватывают все этапы искусственного лесовосстановления, от получения семян до выращивания лесных культур в условиях возможной смены хвойных пород мягколиственными, и современные приемы агролесокультурного производства.</w:t>
      </w:r>
    </w:p>
    <w:p w:rsidR="00160267" w:rsidRPr="008B1AA3" w:rsidRDefault="00160267" w:rsidP="00800E7D">
      <w:pPr>
        <w:spacing w:line="288" w:lineRule="auto"/>
        <w:ind w:firstLine="709"/>
        <w:jc w:val="both"/>
        <w:rPr>
          <w:sz w:val="30"/>
        </w:rPr>
      </w:pPr>
      <w:r w:rsidRPr="008B1AA3">
        <w:rPr>
          <w:sz w:val="30"/>
        </w:rPr>
        <w:t xml:space="preserve">Научной новизной отличается его принцип завершенного лесокультурного производства при лесовосстановлении. Этот принцип был принят в качестве одной из предпосылок при разработке задания по выращиванию хозяйственно-ценных молодняков, что ознаменовало новую качественную ступень в развитии лесовосстановления, надежно обеспечившую формирование лесов желаемого целевого назначения в более короткие сроки. Внедрение научных разработок проф. Родина А. Р. в производство дало лесному хозяйству ощутимый экономический, лесоводственный и социальный эффект, способствующий развитию и интенсификации отрасли. </w:t>
      </w:r>
    </w:p>
    <w:p w:rsidR="00160267" w:rsidRDefault="00160267" w:rsidP="00800E7D">
      <w:pPr>
        <w:spacing w:line="288" w:lineRule="auto"/>
        <w:ind w:firstLine="709"/>
        <w:jc w:val="both"/>
        <w:rPr>
          <w:sz w:val="30"/>
        </w:rPr>
      </w:pPr>
      <w:r>
        <w:rPr>
          <w:sz w:val="30"/>
        </w:rPr>
        <w:t>Большой научный и производственный опыт позволили Родину А.Р. сформировать научную школу. Под его научным руководством подготовлено для вузов и НИИ страны 35 кандидатов и докторов наук. Часть из них работали и работают во МГУлеса.</w:t>
      </w:r>
    </w:p>
    <w:p w:rsidR="00160267" w:rsidRDefault="00160267" w:rsidP="00800E7D">
      <w:pPr>
        <w:spacing w:line="288" w:lineRule="auto"/>
        <w:ind w:firstLine="709"/>
        <w:jc w:val="both"/>
        <w:rPr>
          <w:sz w:val="30"/>
        </w:rPr>
      </w:pPr>
      <w:r>
        <w:rPr>
          <w:sz w:val="30"/>
        </w:rPr>
        <w:t xml:space="preserve">Будучи проректором по научной работе МЛТИ он постоянно оказывал научно-методическую и научную помощь вузам, НИИ и другим организациям. </w:t>
      </w:r>
    </w:p>
    <w:p w:rsidR="00160267" w:rsidRDefault="00160267" w:rsidP="00800E7D">
      <w:pPr>
        <w:pStyle w:val="BodyTextIndent2"/>
        <w:rPr>
          <w:sz w:val="30"/>
        </w:rPr>
      </w:pPr>
      <w:r>
        <w:rPr>
          <w:sz w:val="30"/>
        </w:rPr>
        <w:t xml:space="preserve">Министром высшего и среднего специального образования СССР он был неоднократно премирован и награжден нагрудным знаком «За отличные успехи в работе». В </w:t>
      </w:r>
      <w:smartTag w:uri="urn:schemas-microsoft-com:office:smarttags" w:element="metricconverter">
        <w:smartTagPr>
          <w:attr w:name="ProductID" w:val="1986 г"/>
        </w:smartTagPr>
        <w:r>
          <w:rPr>
            <w:sz w:val="30"/>
          </w:rPr>
          <w:t>1966 г</w:t>
        </w:r>
      </w:smartTag>
      <w:r>
        <w:rPr>
          <w:sz w:val="30"/>
        </w:rPr>
        <w:t xml:space="preserve">. министр лесного хозяйства РСФСР, а в </w:t>
      </w:r>
      <w:smartTag w:uri="urn:schemas-microsoft-com:office:smarttags" w:element="metricconverter">
        <w:smartTagPr>
          <w:attr w:name="ProductID" w:val="1986 г"/>
        </w:smartTagPr>
        <w:r>
          <w:rPr>
            <w:sz w:val="30"/>
          </w:rPr>
          <w:t>2000 г</w:t>
        </w:r>
      </w:smartTag>
      <w:r>
        <w:rPr>
          <w:sz w:val="30"/>
        </w:rPr>
        <w:t xml:space="preserve">. руководитель Федеральной службы лесного хозяйства России дважды наградили его нагрудным знаком «За сбережение и приумножение лесных богатств РСФСР». В </w:t>
      </w:r>
      <w:smartTag w:uri="urn:schemas-microsoft-com:office:smarttags" w:element="metricconverter">
        <w:smartTagPr>
          <w:attr w:name="ProductID" w:val="1986 г"/>
        </w:smartTagPr>
        <w:r>
          <w:rPr>
            <w:sz w:val="30"/>
          </w:rPr>
          <w:t>1985 г</w:t>
        </w:r>
      </w:smartTag>
      <w:r>
        <w:rPr>
          <w:sz w:val="30"/>
        </w:rPr>
        <w:t xml:space="preserve">. за оказание помощи в научных космических исследованиях был награжден «Памятным знаком центра управления полетами». В </w:t>
      </w:r>
      <w:smartTag w:uri="urn:schemas-microsoft-com:office:smarttags" w:element="metricconverter">
        <w:smartTagPr>
          <w:attr w:name="ProductID" w:val="1986 г"/>
        </w:smartTagPr>
        <w:r>
          <w:rPr>
            <w:sz w:val="30"/>
          </w:rPr>
          <w:t>1986 г</w:t>
        </w:r>
      </w:smartTag>
      <w:r>
        <w:rPr>
          <w:sz w:val="30"/>
        </w:rPr>
        <w:t xml:space="preserve">. министр высшего и среднего специального образования СССР объявил проф. Родину А.Р. благодарность и наградил почетной грамотой за многолетнюю плодотворную работу по подготовке кадров, развитию научных исследований и внедрению их результатов в народное хозяйство. </w:t>
      </w:r>
    </w:p>
    <w:p w:rsidR="00160267" w:rsidRDefault="00160267" w:rsidP="00800E7D">
      <w:pPr>
        <w:spacing w:line="288" w:lineRule="auto"/>
        <w:ind w:firstLine="709"/>
        <w:jc w:val="both"/>
        <w:rPr>
          <w:sz w:val="30"/>
        </w:rPr>
      </w:pPr>
      <w:r>
        <w:rPr>
          <w:sz w:val="30"/>
        </w:rPr>
        <w:t>Профессор Родин А.Р. постоянно ведет большую научно-организационную и общественную работу в университете и за его пределами. Долгие годы он был заместителем председателя секции лесного хозяйства, лесной деревообрабатывающей и целлюлозно-бумажной промышленности НТС Минвуза СССР, координирующей научные работы вузов лесного комплекса; председателем диссертационного совета по защите докторских диссертаций; председателем комиссии по лесному хозяйству научно-методического совета по высшему лесоинженерному образованию Минвуза СССР; заместителем председателя секции и комиссии лесоводства ВАСХНИИЛ; членом секции рационального использования, повышения биологической продуктивности и защитных свойств лесных биогеоценозов при ГКНТ СССР; членом проблемного совета по рубкам леса и лесовосстановления Гослесхоза СССР; членом проблемного совета по Лесной генетике, селекции, семеноводству и интродукции Гослесхоза СССР, а также был членом других советов, секций и т. п.</w:t>
      </w:r>
    </w:p>
    <w:p w:rsidR="00160267" w:rsidRDefault="00160267" w:rsidP="00800E7D">
      <w:pPr>
        <w:spacing w:line="264" w:lineRule="auto"/>
        <w:ind w:firstLine="709"/>
        <w:jc w:val="both"/>
        <w:rPr>
          <w:sz w:val="30"/>
        </w:rPr>
      </w:pPr>
      <w:r>
        <w:rPr>
          <w:sz w:val="30"/>
        </w:rPr>
        <w:t xml:space="preserve">Многие годы он выполняет большую и ответственную работу председателя учебно-методической комиссии по специальности лесное хозяйство Учебно-методического объединения по образованию в области лесного дела Минобразования и науки РФ, обслуживающей 42 вуза и 7 филиалов. </w:t>
      </w:r>
    </w:p>
    <w:p w:rsidR="00160267" w:rsidRDefault="00160267" w:rsidP="00800E7D">
      <w:pPr>
        <w:spacing w:line="264" w:lineRule="auto"/>
        <w:ind w:firstLine="709"/>
        <w:jc w:val="both"/>
        <w:rPr>
          <w:sz w:val="30"/>
        </w:rPr>
      </w:pPr>
      <w:r>
        <w:rPr>
          <w:sz w:val="30"/>
        </w:rPr>
        <w:t>Профессор Родин А.Р. постоянно участвовал в издательской работе. Он выполнял обязанности ответственного секретаря и члена редколлегии всесоюзного журнала «Научные доклады высшей школы» серия «Лесоинженерное дело», издававшегося в МЛТИ. Также был членом редколлегии «Лесного журнала», журнала «Лесное хозяйство» и издательства «В. О. Агропромиздат».</w:t>
      </w:r>
    </w:p>
    <w:p w:rsidR="00160267" w:rsidRDefault="00160267" w:rsidP="00800E7D">
      <w:pPr>
        <w:spacing w:line="264" w:lineRule="auto"/>
        <w:ind w:firstLine="709"/>
        <w:jc w:val="both"/>
        <w:rPr>
          <w:sz w:val="30"/>
        </w:rPr>
      </w:pPr>
      <w:r>
        <w:rPr>
          <w:sz w:val="30"/>
        </w:rPr>
        <w:t xml:space="preserve">По поручению Минвуза СССР и Министерства образования РФ неоднократно проводил аттестацию и аккредитацию вузов, а также выполнял в различных вузах СССР и России обязанности председателя ГАК. </w:t>
      </w:r>
    </w:p>
    <w:p w:rsidR="00160267" w:rsidRDefault="00160267" w:rsidP="00800E7D">
      <w:pPr>
        <w:spacing w:line="264" w:lineRule="auto"/>
        <w:ind w:firstLine="709"/>
        <w:jc w:val="both"/>
        <w:rPr>
          <w:sz w:val="30"/>
        </w:rPr>
      </w:pPr>
      <w:r>
        <w:rPr>
          <w:sz w:val="30"/>
        </w:rPr>
        <w:t>Не снижается активность проф. Родина А. Р. в выполнении широкого круга работ и в настоящее время. За последние 2 года (2014-2015) им опубликована монография «Искусственное лесовыращивание: избранные труды» объемом 256 страниц, а также учебник «Лесомелиорация</w:t>
      </w:r>
      <w:r w:rsidRPr="005908B1">
        <w:rPr>
          <w:sz w:val="30"/>
        </w:rPr>
        <w:t xml:space="preserve"> </w:t>
      </w:r>
      <w:r>
        <w:rPr>
          <w:sz w:val="30"/>
        </w:rPr>
        <w:t>ландшафтов» объемом 192 страницы и 8 научных статей (в соавторстве), 2 из которых опубликованы в Монголии.</w:t>
      </w:r>
    </w:p>
    <w:p w:rsidR="00160267" w:rsidRDefault="00160267" w:rsidP="00800E7D">
      <w:pPr>
        <w:spacing w:line="264" w:lineRule="auto"/>
        <w:ind w:firstLine="709"/>
        <w:jc w:val="both"/>
        <w:rPr>
          <w:sz w:val="30"/>
        </w:rPr>
      </w:pPr>
      <w:r>
        <w:rPr>
          <w:sz w:val="30"/>
        </w:rPr>
        <w:t>Его тематика научных исследований направлена на решение проблемных вопросов: использование сигнала специальной формы, создаваемого кванто-резонансным излучателем при искусственном лесовыращивании (совместно с РГАУ – МСХА им. К.А. Тимирязева и НИИ «Косма»; разработка научных основ биологической рекультивации техногенных ландшафтов; формирование экологического каркаса в степи  и лесостепи; лесоводственно-физиологическому обоснованию создания «Киотского леса» лесокультурными методами; создание лесных энергетических плантаций; изучение бесконтактной – дистанционной хемокоммуникации при хранении травмированных и здоровых семян; метод облесения земель сильно загрязненных радионуклидами путем посадки лесных культур с летательных аппаратов.</w:t>
      </w:r>
    </w:p>
    <w:p w:rsidR="00160267" w:rsidRPr="00027E51" w:rsidRDefault="00160267" w:rsidP="00800E7D">
      <w:pPr>
        <w:spacing w:line="288" w:lineRule="auto"/>
        <w:ind w:firstLine="709"/>
        <w:jc w:val="both"/>
        <w:rPr>
          <w:sz w:val="30"/>
        </w:rPr>
      </w:pPr>
      <w:r>
        <w:rPr>
          <w:sz w:val="30"/>
        </w:rPr>
        <w:t xml:space="preserve">Проф. Родиным А.Р. пройден большой плодотворный творческий путь от рабочего до профессора, руководителя Учебно-методической комиссии УМО по образованию в области лесного дела Минобразования и науки РФ, академика Международной академии наук высшей школы. Он до сих пор обладает неисчерпаемым трудолюбием, отзывчивостью, принципиальностью и требовательностью. </w:t>
      </w:r>
    </w:p>
    <w:p w:rsidR="00160267" w:rsidRDefault="00160267" w:rsidP="00800E7D">
      <w:pPr>
        <w:spacing w:line="288" w:lineRule="auto"/>
        <w:ind w:firstLine="709"/>
        <w:jc w:val="both"/>
        <w:rPr>
          <w:sz w:val="30"/>
        </w:rPr>
      </w:pPr>
      <w:r>
        <w:rPr>
          <w:sz w:val="30"/>
        </w:rPr>
        <w:t>Сердечно поздравляем Анатолия Родионовича с юбилеем, желаем крепкого здоровья и творческого долголетия</w:t>
      </w:r>
    </w:p>
    <w:p w:rsidR="00160267" w:rsidRDefault="00160267" w:rsidP="00800E7D">
      <w:pPr>
        <w:spacing w:line="288" w:lineRule="auto"/>
        <w:ind w:firstLine="709"/>
        <w:jc w:val="both"/>
        <w:rPr>
          <w:sz w:val="30"/>
        </w:rPr>
      </w:pPr>
    </w:p>
    <w:p w:rsidR="00160267" w:rsidRPr="00027E51" w:rsidRDefault="00160267" w:rsidP="00027E51">
      <w:pPr>
        <w:spacing w:line="288" w:lineRule="auto"/>
        <w:ind w:firstLine="709"/>
        <w:jc w:val="right"/>
        <w:rPr>
          <w:b/>
          <w:i/>
          <w:sz w:val="40"/>
          <w:szCs w:val="40"/>
        </w:rPr>
      </w:pPr>
      <w:r w:rsidRPr="00027E51">
        <w:rPr>
          <w:b/>
          <w:sz w:val="30"/>
        </w:rPr>
        <w:t>Друзья и коллеги Анатолия Р</w:t>
      </w:r>
      <w:r w:rsidRPr="00027E51">
        <w:rPr>
          <w:b/>
          <w:vanish/>
          <w:sz w:val="30"/>
        </w:rPr>
        <w:t>одионовича</w:t>
      </w:r>
      <w:bookmarkStart w:id="1" w:name="_GoBack"/>
      <w:bookmarkEnd w:id="1"/>
      <w:r w:rsidRPr="00027E51">
        <w:rPr>
          <w:b/>
          <w:vanish/>
          <w:sz w:val="30"/>
        </w:rPr>
        <w:t xml:space="preserve"> Родина</w:t>
      </w:r>
    </w:p>
    <w:sectPr w:rsidR="00160267" w:rsidRPr="00027E51" w:rsidSect="002462E0">
      <w:headerReference w:type="default" r:id="rId7"/>
      <w:footerReference w:type="even" r:id="rId8"/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0267" w:rsidRDefault="00160267" w:rsidP="0091315D">
      <w:r>
        <w:separator/>
      </w:r>
    </w:p>
  </w:endnote>
  <w:endnote w:type="continuationSeparator" w:id="0">
    <w:p w:rsidR="00160267" w:rsidRDefault="00160267" w:rsidP="009131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Batang">
    <w:altName w:val="ўа¬»¬¦¬ў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no Pro Smbd Display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267" w:rsidRDefault="00160267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60267" w:rsidRDefault="00160267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267" w:rsidRDefault="00160267">
    <w:pPr>
      <w:pStyle w:val="Footer"/>
      <w:jc w:val="center"/>
    </w:pPr>
    <w:r>
      <w:rPr>
        <w:noProof/>
      </w:rPr>
    </w:r>
    <w:r>
      <w:rPr>
        <w:noProof/>
      </w:rPr>
      <w:pict>
        <v:shapetype id="_x0000_t110" coordsize="21600,21600" o:spt="110" path="m10800,l,10800,10800,21600,21600,10800xe">
          <v:stroke joinstyle="miter"/>
          <v:path gradientshapeok="t" o:connecttype="rect" textboxrect="5400,5400,16200,16200"/>
        </v:shapetype>
        <v:shape id="AutoShape 4" o:spid="_x0000_s2052" type="#_x0000_t110" style="width:467.75pt;height:3.55pt;flip:y;visibility:visible;mso-position-horizontal-relative:char;mso-position-vertical-relative:line" fillcolor="black" stroked="f">
          <v:fill r:id="rId1" o:title="" type="pattern"/>
          <w10:anchorlock/>
        </v:shape>
      </w:pict>
    </w:r>
  </w:p>
  <w:p w:rsidR="00160267" w:rsidRPr="00085068" w:rsidRDefault="00160267">
    <w:pPr>
      <w:pStyle w:val="Footer"/>
      <w:jc w:val="center"/>
      <w:rPr>
        <w:sz w:val="26"/>
        <w:szCs w:val="26"/>
      </w:rPr>
    </w:pPr>
    <w:r w:rsidRPr="00085068">
      <w:rPr>
        <w:sz w:val="26"/>
        <w:szCs w:val="26"/>
      </w:rPr>
      <w:fldChar w:fldCharType="begin"/>
    </w:r>
    <w:r w:rsidRPr="00085068">
      <w:rPr>
        <w:sz w:val="26"/>
        <w:szCs w:val="26"/>
      </w:rPr>
      <w:instrText xml:space="preserve"> PAGE    \* MERGEFORMAT </w:instrText>
    </w:r>
    <w:r w:rsidRPr="00085068">
      <w:rPr>
        <w:sz w:val="26"/>
        <w:szCs w:val="26"/>
      </w:rPr>
      <w:fldChar w:fldCharType="separate"/>
    </w:r>
    <w:r>
      <w:rPr>
        <w:noProof/>
        <w:sz w:val="26"/>
        <w:szCs w:val="26"/>
      </w:rPr>
      <w:t>7</w:t>
    </w:r>
    <w:r w:rsidRPr="00085068">
      <w:rPr>
        <w:sz w:val="26"/>
        <w:szCs w:val="26"/>
      </w:rPr>
      <w:fldChar w:fldCharType="end"/>
    </w:r>
  </w:p>
  <w:p w:rsidR="00160267" w:rsidRDefault="00160267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0267" w:rsidRDefault="00160267" w:rsidP="0091315D">
      <w:r>
        <w:separator/>
      </w:r>
    </w:p>
  </w:footnote>
  <w:footnote w:type="continuationSeparator" w:id="0">
    <w:p w:rsidR="00160267" w:rsidRDefault="00160267" w:rsidP="0091315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267" w:rsidRPr="00085068" w:rsidRDefault="00160267" w:rsidP="00085068">
    <w:pPr>
      <w:pStyle w:val="Header"/>
      <w:tabs>
        <w:tab w:val="clear" w:pos="4677"/>
        <w:tab w:val="left" w:pos="7797"/>
      </w:tabs>
      <w:rPr>
        <w:i/>
        <w:sz w:val="26"/>
        <w:szCs w:val="26"/>
      </w:rPr>
    </w:pPr>
    <w:r>
      <w:rPr>
        <w:noProof/>
      </w:rPr>
      <w:pict>
        <v:line id="Line 3" o:spid="_x0000_s2051" style="position:absolute;flip:x y;z-index:251662336;visibility:visible" from=".15pt,20.3pt" to="450.8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" o:allowincell="f" strokeweight="3pt">
          <v:stroke linestyle="thinThin"/>
        </v:line>
      </w:pict>
    </w:r>
    <w:r w:rsidRPr="00085068">
      <w:rPr>
        <w:i/>
        <w:sz w:val="26"/>
        <w:szCs w:val="26"/>
      </w:rPr>
      <w:t xml:space="preserve">Материалы к </w:t>
    </w:r>
    <w:r w:rsidRPr="006F3E88">
      <w:rPr>
        <w:i/>
        <w:sz w:val="26"/>
        <w:szCs w:val="26"/>
      </w:rPr>
      <w:t>90</w:t>
    </w:r>
    <w:r w:rsidRPr="00085068">
      <w:rPr>
        <w:i/>
        <w:sz w:val="26"/>
        <w:szCs w:val="26"/>
      </w:rPr>
      <w:t>-летию со дня рождения</w:t>
    </w:r>
    <w:r w:rsidRPr="00085068">
      <w:rPr>
        <w:i/>
        <w:sz w:val="26"/>
        <w:szCs w:val="26"/>
      </w:rPr>
      <w:tab/>
      <w:t>Родин А.Р.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0E7D"/>
    <w:rsid w:val="000000B0"/>
    <w:rsid w:val="00000873"/>
    <w:rsid w:val="00000A25"/>
    <w:rsid w:val="00000DE6"/>
    <w:rsid w:val="00000FC3"/>
    <w:rsid w:val="0000190E"/>
    <w:rsid w:val="00001A2F"/>
    <w:rsid w:val="00001B10"/>
    <w:rsid w:val="00001B69"/>
    <w:rsid w:val="00001C32"/>
    <w:rsid w:val="000026C5"/>
    <w:rsid w:val="00002808"/>
    <w:rsid w:val="00002D40"/>
    <w:rsid w:val="00002ED1"/>
    <w:rsid w:val="00002FEC"/>
    <w:rsid w:val="00003071"/>
    <w:rsid w:val="00003322"/>
    <w:rsid w:val="000033E3"/>
    <w:rsid w:val="0000357E"/>
    <w:rsid w:val="000036C2"/>
    <w:rsid w:val="000037CE"/>
    <w:rsid w:val="00003EC2"/>
    <w:rsid w:val="00003FA4"/>
    <w:rsid w:val="00004B14"/>
    <w:rsid w:val="00004BB6"/>
    <w:rsid w:val="00004D0D"/>
    <w:rsid w:val="00004D30"/>
    <w:rsid w:val="0000631E"/>
    <w:rsid w:val="00006403"/>
    <w:rsid w:val="0000669B"/>
    <w:rsid w:val="0000692F"/>
    <w:rsid w:val="00006A62"/>
    <w:rsid w:val="000078D7"/>
    <w:rsid w:val="00010584"/>
    <w:rsid w:val="000105E3"/>
    <w:rsid w:val="00010BE2"/>
    <w:rsid w:val="00010C89"/>
    <w:rsid w:val="00010D6A"/>
    <w:rsid w:val="00011A41"/>
    <w:rsid w:val="00011BE9"/>
    <w:rsid w:val="000123C7"/>
    <w:rsid w:val="00012B8F"/>
    <w:rsid w:val="00012CF2"/>
    <w:rsid w:val="00013A5B"/>
    <w:rsid w:val="0001416C"/>
    <w:rsid w:val="00014768"/>
    <w:rsid w:val="000152B4"/>
    <w:rsid w:val="000156A4"/>
    <w:rsid w:val="00016C08"/>
    <w:rsid w:val="000171B5"/>
    <w:rsid w:val="000174B9"/>
    <w:rsid w:val="00017579"/>
    <w:rsid w:val="000177EC"/>
    <w:rsid w:val="00017A38"/>
    <w:rsid w:val="00017F55"/>
    <w:rsid w:val="00017FED"/>
    <w:rsid w:val="000201F8"/>
    <w:rsid w:val="00020204"/>
    <w:rsid w:val="00020361"/>
    <w:rsid w:val="00020816"/>
    <w:rsid w:val="000214FB"/>
    <w:rsid w:val="000219D9"/>
    <w:rsid w:val="00021DBD"/>
    <w:rsid w:val="000223A5"/>
    <w:rsid w:val="00022463"/>
    <w:rsid w:val="000229BF"/>
    <w:rsid w:val="00022EA9"/>
    <w:rsid w:val="000236D4"/>
    <w:rsid w:val="0002376F"/>
    <w:rsid w:val="00023C6D"/>
    <w:rsid w:val="0002411C"/>
    <w:rsid w:val="0002457F"/>
    <w:rsid w:val="00024D35"/>
    <w:rsid w:val="00025590"/>
    <w:rsid w:val="0002565E"/>
    <w:rsid w:val="00025C12"/>
    <w:rsid w:val="00025DFB"/>
    <w:rsid w:val="00025F85"/>
    <w:rsid w:val="00026952"/>
    <w:rsid w:val="00027E51"/>
    <w:rsid w:val="0003010F"/>
    <w:rsid w:val="000304F7"/>
    <w:rsid w:val="000309C0"/>
    <w:rsid w:val="00030FF9"/>
    <w:rsid w:val="00031E11"/>
    <w:rsid w:val="00032B0C"/>
    <w:rsid w:val="00033C72"/>
    <w:rsid w:val="00033C96"/>
    <w:rsid w:val="0003416D"/>
    <w:rsid w:val="00034985"/>
    <w:rsid w:val="00034BC0"/>
    <w:rsid w:val="00035223"/>
    <w:rsid w:val="00035347"/>
    <w:rsid w:val="00035485"/>
    <w:rsid w:val="00035C91"/>
    <w:rsid w:val="00035D38"/>
    <w:rsid w:val="0003625D"/>
    <w:rsid w:val="0003632A"/>
    <w:rsid w:val="00036AB4"/>
    <w:rsid w:val="00036D2C"/>
    <w:rsid w:val="0003776A"/>
    <w:rsid w:val="000379B1"/>
    <w:rsid w:val="00037E6C"/>
    <w:rsid w:val="000401E6"/>
    <w:rsid w:val="0004044C"/>
    <w:rsid w:val="00040A24"/>
    <w:rsid w:val="0004144C"/>
    <w:rsid w:val="00041C09"/>
    <w:rsid w:val="00041CA4"/>
    <w:rsid w:val="00041EF5"/>
    <w:rsid w:val="00042586"/>
    <w:rsid w:val="000429F2"/>
    <w:rsid w:val="0004315C"/>
    <w:rsid w:val="00043905"/>
    <w:rsid w:val="00044D38"/>
    <w:rsid w:val="00045A01"/>
    <w:rsid w:val="00045A02"/>
    <w:rsid w:val="0004616A"/>
    <w:rsid w:val="000464D7"/>
    <w:rsid w:val="0004661F"/>
    <w:rsid w:val="000466C2"/>
    <w:rsid w:val="000468DC"/>
    <w:rsid w:val="000468E1"/>
    <w:rsid w:val="00046BC4"/>
    <w:rsid w:val="000473E4"/>
    <w:rsid w:val="00047BF7"/>
    <w:rsid w:val="00047FAF"/>
    <w:rsid w:val="00047FC9"/>
    <w:rsid w:val="000510EB"/>
    <w:rsid w:val="000514BA"/>
    <w:rsid w:val="000515E0"/>
    <w:rsid w:val="00051915"/>
    <w:rsid w:val="00051986"/>
    <w:rsid w:val="00051E62"/>
    <w:rsid w:val="0005336C"/>
    <w:rsid w:val="000534FB"/>
    <w:rsid w:val="00054288"/>
    <w:rsid w:val="00054635"/>
    <w:rsid w:val="00054AE9"/>
    <w:rsid w:val="00055BB1"/>
    <w:rsid w:val="00055BFB"/>
    <w:rsid w:val="00056CA2"/>
    <w:rsid w:val="00056F82"/>
    <w:rsid w:val="0005782F"/>
    <w:rsid w:val="0005798E"/>
    <w:rsid w:val="00057AC9"/>
    <w:rsid w:val="00057C3E"/>
    <w:rsid w:val="00057DAD"/>
    <w:rsid w:val="00057EC1"/>
    <w:rsid w:val="00060614"/>
    <w:rsid w:val="00060714"/>
    <w:rsid w:val="00060DE7"/>
    <w:rsid w:val="00062001"/>
    <w:rsid w:val="000628A2"/>
    <w:rsid w:val="00063402"/>
    <w:rsid w:val="000635C4"/>
    <w:rsid w:val="00063A7B"/>
    <w:rsid w:val="00063ABF"/>
    <w:rsid w:val="00063B70"/>
    <w:rsid w:val="000646E4"/>
    <w:rsid w:val="00064B5E"/>
    <w:rsid w:val="00064D53"/>
    <w:rsid w:val="000654AC"/>
    <w:rsid w:val="00065504"/>
    <w:rsid w:val="00065DB1"/>
    <w:rsid w:val="00065F6D"/>
    <w:rsid w:val="000660CB"/>
    <w:rsid w:val="000665CB"/>
    <w:rsid w:val="000672A5"/>
    <w:rsid w:val="00067ADB"/>
    <w:rsid w:val="00067EE9"/>
    <w:rsid w:val="00070E1A"/>
    <w:rsid w:val="00071A3C"/>
    <w:rsid w:val="00071C90"/>
    <w:rsid w:val="00072484"/>
    <w:rsid w:val="000727A8"/>
    <w:rsid w:val="000728D6"/>
    <w:rsid w:val="0007290E"/>
    <w:rsid w:val="000747E3"/>
    <w:rsid w:val="00074F4C"/>
    <w:rsid w:val="00075108"/>
    <w:rsid w:val="000751FD"/>
    <w:rsid w:val="000754C2"/>
    <w:rsid w:val="00075EC3"/>
    <w:rsid w:val="00075EE9"/>
    <w:rsid w:val="0007637D"/>
    <w:rsid w:val="00076FB7"/>
    <w:rsid w:val="000775BD"/>
    <w:rsid w:val="00077796"/>
    <w:rsid w:val="00080883"/>
    <w:rsid w:val="0008173C"/>
    <w:rsid w:val="00081C2E"/>
    <w:rsid w:val="00081CDD"/>
    <w:rsid w:val="000839E2"/>
    <w:rsid w:val="00083F8B"/>
    <w:rsid w:val="0008419F"/>
    <w:rsid w:val="000843C7"/>
    <w:rsid w:val="0008472D"/>
    <w:rsid w:val="00084B94"/>
    <w:rsid w:val="00084E78"/>
    <w:rsid w:val="00085068"/>
    <w:rsid w:val="0008538A"/>
    <w:rsid w:val="00085620"/>
    <w:rsid w:val="00085C52"/>
    <w:rsid w:val="00085C64"/>
    <w:rsid w:val="00085D95"/>
    <w:rsid w:val="000861E2"/>
    <w:rsid w:val="00086773"/>
    <w:rsid w:val="00086887"/>
    <w:rsid w:val="00086B21"/>
    <w:rsid w:val="000870EC"/>
    <w:rsid w:val="00087EEE"/>
    <w:rsid w:val="00090851"/>
    <w:rsid w:val="00090A03"/>
    <w:rsid w:val="00090C38"/>
    <w:rsid w:val="00090FD3"/>
    <w:rsid w:val="00091179"/>
    <w:rsid w:val="000913CE"/>
    <w:rsid w:val="0009177B"/>
    <w:rsid w:val="00091D43"/>
    <w:rsid w:val="00092016"/>
    <w:rsid w:val="00092294"/>
    <w:rsid w:val="00092A7F"/>
    <w:rsid w:val="00092C74"/>
    <w:rsid w:val="0009482B"/>
    <w:rsid w:val="00094A33"/>
    <w:rsid w:val="00095066"/>
    <w:rsid w:val="00095250"/>
    <w:rsid w:val="000957A5"/>
    <w:rsid w:val="00096056"/>
    <w:rsid w:val="000962D2"/>
    <w:rsid w:val="00096654"/>
    <w:rsid w:val="00096F86"/>
    <w:rsid w:val="00097523"/>
    <w:rsid w:val="000978D8"/>
    <w:rsid w:val="00097CB6"/>
    <w:rsid w:val="000A0921"/>
    <w:rsid w:val="000A113E"/>
    <w:rsid w:val="000A1A7B"/>
    <w:rsid w:val="000A1FFC"/>
    <w:rsid w:val="000A2339"/>
    <w:rsid w:val="000A28DE"/>
    <w:rsid w:val="000A34CE"/>
    <w:rsid w:val="000A3D63"/>
    <w:rsid w:val="000A4357"/>
    <w:rsid w:val="000A4F5B"/>
    <w:rsid w:val="000A5893"/>
    <w:rsid w:val="000A5AB6"/>
    <w:rsid w:val="000A5D42"/>
    <w:rsid w:val="000A6883"/>
    <w:rsid w:val="000A6C11"/>
    <w:rsid w:val="000A6FA7"/>
    <w:rsid w:val="000A709B"/>
    <w:rsid w:val="000A71BD"/>
    <w:rsid w:val="000A77D7"/>
    <w:rsid w:val="000A7A15"/>
    <w:rsid w:val="000B0139"/>
    <w:rsid w:val="000B0F33"/>
    <w:rsid w:val="000B0FB1"/>
    <w:rsid w:val="000B1049"/>
    <w:rsid w:val="000B1907"/>
    <w:rsid w:val="000B1970"/>
    <w:rsid w:val="000B1DFB"/>
    <w:rsid w:val="000B2137"/>
    <w:rsid w:val="000B2369"/>
    <w:rsid w:val="000B242F"/>
    <w:rsid w:val="000B2876"/>
    <w:rsid w:val="000B29AE"/>
    <w:rsid w:val="000B3C24"/>
    <w:rsid w:val="000B44B8"/>
    <w:rsid w:val="000B47B4"/>
    <w:rsid w:val="000B4B08"/>
    <w:rsid w:val="000B4D6C"/>
    <w:rsid w:val="000B53FC"/>
    <w:rsid w:val="000B540D"/>
    <w:rsid w:val="000B5AC9"/>
    <w:rsid w:val="000B5B1F"/>
    <w:rsid w:val="000B6470"/>
    <w:rsid w:val="000B6670"/>
    <w:rsid w:val="000B6694"/>
    <w:rsid w:val="000B6958"/>
    <w:rsid w:val="000B6B69"/>
    <w:rsid w:val="000B6E38"/>
    <w:rsid w:val="000B75DE"/>
    <w:rsid w:val="000B7B47"/>
    <w:rsid w:val="000B7F4E"/>
    <w:rsid w:val="000C062C"/>
    <w:rsid w:val="000C117F"/>
    <w:rsid w:val="000C17FB"/>
    <w:rsid w:val="000C1E06"/>
    <w:rsid w:val="000C2462"/>
    <w:rsid w:val="000C2518"/>
    <w:rsid w:val="000C2A64"/>
    <w:rsid w:val="000C35AB"/>
    <w:rsid w:val="000C35F7"/>
    <w:rsid w:val="000C3C10"/>
    <w:rsid w:val="000C3E4F"/>
    <w:rsid w:val="000C3EAA"/>
    <w:rsid w:val="000C3FC1"/>
    <w:rsid w:val="000C422A"/>
    <w:rsid w:val="000C49D7"/>
    <w:rsid w:val="000C4B1A"/>
    <w:rsid w:val="000C4D31"/>
    <w:rsid w:val="000C4E27"/>
    <w:rsid w:val="000C4E7D"/>
    <w:rsid w:val="000C4E88"/>
    <w:rsid w:val="000C4EC2"/>
    <w:rsid w:val="000C54EC"/>
    <w:rsid w:val="000C5695"/>
    <w:rsid w:val="000C7D54"/>
    <w:rsid w:val="000D1F9D"/>
    <w:rsid w:val="000D2262"/>
    <w:rsid w:val="000D325C"/>
    <w:rsid w:val="000D409B"/>
    <w:rsid w:val="000D45DE"/>
    <w:rsid w:val="000D4606"/>
    <w:rsid w:val="000D4EA7"/>
    <w:rsid w:val="000D505F"/>
    <w:rsid w:val="000D53E9"/>
    <w:rsid w:val="000D56AD"/>
    <w:rsid w:val="000D5A79"/>
    <w:rsid w:val="000D5D7C"/>
    <w:rsid w:val="000D6788"/>
    <w:rsid w:val="000D7932"/>
    <w:rsid w:val="000D7C30"/>
    <w:rsid w:val="000D7EC9"/>
    <w:rsid w:val="000E11B3"/>
    <w:rsid w:val="000E1AB9"/>
    <w:rsid w:val="000E207F"/>
    <w:rsid w:val="000E3B30"/>
    <w:rsid w:val="000E403F"/>
    <w:rsid w:val="000E40D3"/>
    <w:rsid w:val="000E4D0E"/>
    <w:rsid w:val="000E5435"/>
    <w:rsid w:val="000E5652"/>
    <w:rsid w:val="000E5BBC"/>
    <w:rsid w:val="000E5D5F"/>
    <w:rsid w:val="000E68BF"/>
    <w:rsid w:val="000E692D"/>
    <w:rsid w:val="000E6C6E"/>
    <w:rsid w:val="000E6DBC"/>
    <w:rsid w:val="000E6F95"/>
    <w:rsid w:val="000E705C"/>
    <w:rsid w:val="000E70CF"/>
    <w:rsid w:val="000E7279"/>
    <w:rsid w:val="000E7576"/>
    <w:rsid w:val="000E7622"/>
    <w:rsid w:val="000E7E86"/>
    <w:rsid w:val="000F135B"/>
    <w:rsid w:val="000F230F"/>
    <w:rsid w:val="000F2683"/>
    <w:rsid w:val="000F29CA"/>
    <w:rsid w:val="000F29F7"/>
    <w:rsid w:val="000F2AB8"/>
    <w:rsid w:val="000F2B30"/>
    <w:rsid w:val="000F326F"/>
    <w:rsid w:val="000F3470"/>
    <w:rsid w:val="000F3E0E"/>
    <w:rsid w:val="000F4139"/>
    <w:rsid w:val="000F4259"/>
    <w:rsid w:val="000F48D5"/>
    <w:rsid w:val="000F4B8B"/>
    <w:rsid w:val="000F57C6"/>
    <w:rsid w:val="000F59F4"/>
    <w:rsid w:val="000F5FFD"/>
    <w:rsid w:val="000F6D9C"/>
    <w:rsid w:val="000F6E4A"/>
    <w:rsid w:val="000F7217"/>
    <w:rsid w:val="000F7D43"/>
    <w:rsid w:val="00102372"/>
    <w:rsid w:val="001025E8"/>
    <w:rsid w:val="00102B9A"/>
    <w:rsid w:val="00102C16"/>
    <w:rsid w:val="00102E08"/>
    <w:rsid w:val="00102EB6"/>
    <w:rsid w:val="00103897"/>
    <w:rsid w:val="00103A35"/>
    <w:rsid w:val="00103B3D"/>
    <w:rsid w:val="00103D78"/>
    <w:rsid w:val="001041D5"/>
    <w:rsid w:val="0010440A"/>
    <w:rsid w:val="001044AD"/>
    <w:rsid w:val="001044EC"/>
    <w:rsid w:val="001044F2"/>
    <w:rsid w:val="0010475D"/>
    <w:rsid w:val="00104A11"/>
    <w:rsid w:val="00104E13"/>
    <w:rsid w:val="00104F1B"/>
    <w:rsid w:val="001050E6"/>
    <w:rsid w:val="001051C4"/>
    <w:rsid w:val="0010521C"/>
    <w:rsid w:val="001065E5"/>
    <w:rsid w:val="00106C02"/>
    <w:rsid w:val="00107174"/>
    <w:rsid w:val="001104D8"/>
    <w:rsid w:val="001108D3"/>
    <w:rsid w:val="00110D77"/>
    <w:rsid w:val="00110FFA"/>
    <w:rsid w:val="00111740"/>
    <w:rsid w:val="00111928"/>
    <w:rsid w:val="0011378B"/>
    <w:rsid w:val="00113AE8"/>
    <w:rsid w:val="00113CA3"/>
    <w:rsid w:val="0011460F"/>
    <w:rsid w:val="00115516"/>
    <w:rsid w:val="001156D3"/>
    <w:rsid w:val="0011570E"/>
    <w:rsid w:val="001159BB"/>
    <w:rsid w:val="00115A0A"/>
    <w:rsid w:val="00115A46"/>
    <w:rsid w:val="00115B3D"/>
    <w:rsid w:val="0011696C"/>
    <w:rsid w:val="00117975"/>
    <w:rsid w:val="00117AD0"/>
    <w:rsid w:val="00117DCF"/>
    <w:rsid w:val="00117E38"/>
    <w:rsid w:val="001201CF"/>
    <w:rsid w:val="0012053A"/>
    <w:rsid w:val="00120BA4"/>
    <w:rsid w:val="00120C2F"/>
    <w:rsid w:val="001210E5"/>
    <w:rsid w:val="00121803"/>
    <w:rsid w:val="00121D0C"/>
    <w:rsid w:val="00122510"/>
    <w:rsid w:val="00122DF7"/>
    <w:rsid w:val="001232AD"/>
    <w:rsid w:val="001236E1"/>
    <w:rsid w:val="00123B41"/>
    <w:rsid w:val="00124564"/>
    <w:rsid w:val="00124601"/>
    <w:rsid w:val="00124CFA"/>
    <w:rsid w:val="001264E8"/>
    <w:rsid w:val="0012664C"/>
    <w:rsid w:val="001269DF"/>
    <w:rsid w:val="00126C38"/>
    <w:rsid w:val="00126CD6"/>
    <w:rsid w:val="0012744D"/>
    <w:rsid w:val="001279C6"/>
    <w:rsid w:val="00127DD6"/>
    <w:rsid w:val="00130E6E"/>
    <w:rsid w:val="001310E4"/>
    <w:rsid w:val="00131583"/>
    <w:rsid w:val="00131759"/>
    <w:rsid w:val="0013183E"/>
    <w:rsid w:val="001326F8"/>
    <w:rsid w:val="00132B5F"/>
    <w:rsid w:val="00132B7F"/>
    <w:rsid w:val="0013303D"/>
    <w:rsid w:val="001331AD"/>
    <w:rsid w:val="00133B67"/>
    <w:rsid w:val="00133F6B"/>
    <w:rsid w:val="00133FFA"/>
    <w:rsid w:val="0013400D"/>
    <w:rsid w:val="0013519B"/>
    <w:rsid w:val="001351D0"/>
    <w:rsid w:val="001353F1"/>
    <w:rsid w:val="00135594"/>
    <w:rsid w:val="001359B5"/>
    <w:rsid w:val="00136018"/>
    <w:rsid w:val="00136534"/>
    <w:rsid w:val="00136D29"/>
    <w:rsid w:val="001373C1"/>
    <w:rsid w:val="001377C5"/>
    <w:rsid w:val="00137AA5"/>
    <w:rsid w:val="00140144"/>
    <w:rsid w:val="0014036B"/>
    <w:rsid w:val="001404BE"/>
    <w:rsid w:val="001410DF"/>
    <w:rsid w:val="001413D2"/>
    <w:rsid w:val="00141466"/>
    <w:rsid w:val="00141BF8"/>
    <w:rsid w:val="00141CB1"/>
    <w:rsid w:val="00142097"/>
    <w:rsid w:val="001420C2"/>
    <w:rsid w:val="00142A96"/>
    <w:rsid w:val="00142C1F"/>
    <w:rsid w:val="00142CB2"/>
    <w:rsid w:val="00143511"/>
    <w:rsid w:val="00143804"/>
    <w:rsid w:val="00143B1D"/>
    <w:rsid w:val="0014424E"/>
    <w:rsid w:val="0014433D"/>
    <w:rsid w:val="001444A5"/>
    <w:rsid w:val="001449A7"/>
    <w:rsid w:val="00145051"/>
    <w:rsid w:val="0014560D"/>
    <w:rsid w:val="00146866"/>
    <w:rsid w:val="00146AA3"/>
    <w:rsid w:val="001470EA"/>
    <w:rsid w:val="00147296"/>
    <w:rsid w:val="0015020D"/>
    <w:rsid w:val="001509D2"/>
    <w:rsid w:val="00150C02"/>
    <w:rsid w:val="00152397"/>
    <w:rsid w:val="0015266A"/>
    <w:rsid w:val="001529AB"/>
    <w:rsid w:val="00152D50"/>
    <w:rsid w:val="00153664"/>
    <w:rsid w:val="00153777"/>
    <w:rsid w:val="001542D9"/>
    <w:rsid w:val="001549F4"/>
    <w:rsid w:val="00154A3D"/>
    <w:rsid w:val="001551B8"/>
    <w:rsid w:val="00155333"/>
    <w:rsid w:val="001559EC"/>
    <w:rsid w:val="00155A53"/>
    <w:rsid w:val="00155A9B"/>
    <w:rsid w:val="00155BF6"/>
    <w:rsid w:val="00155FCE"/>
    <w:rsid w:val="001563A1"/>
    <w:rsid w:val="00156584"/>
    <w:rsid w:val="001565F8"/>
    <w:rsid w:val="00156A51"/>
    <w:rsid w:val="00156B44"/>
    <w:rsid w:val="00156B48"/>
    <w:rsid w:val="00156DA7"/>
    <w:rsid w:val="00156EF8"/>
    <w:rsid w:val="00157353"/>
    <w:rsid w:val="00157706"/>
    <w:rsid w:val="00160002"/>
    <w:rsid w:val="00160267"/>
    <w:rsid w:val="001603AD"/>
    <w:rsid w:val="0016076F"/>
    <w:rsid w:val="00160A29"/>
    <w:rsid w:val="00160E5E"/>
    <w:rsid w:val="0016172F"/>
    <w:rsid w:val="0016185C"/>
    <w:rsid w:val="00162355"/>
    <w:rsid w:val="0016249C"/>
    <w:rsid w:val="0016268B"/>
    <w:rsid w:val="00162832"/>
    <w:rsid w:val="00162F56"/>
    <w:rsid w:val="001633CD"/>
    <w:rsid w:val="001634C9"/>
    <w:rsid w:val="00163871"/>
    <w:rsid w:val="00163993"/>
    <w:rsid w:val="00163A92"/>
    <w:rsid w:val="00163DE7"/>
    <w:rsid w:val="0016463C"/>
    <w:rsid w:val="00165954"/>
    <w:rsid w:val="001659A8"/>
    <w:rsid w:val="001659F1"/>
    <w:rsid w:val="00165E1B"/>
    <w:rsid w:val="00166083"/>
    <w:rsid w:val="00166114"/>
    <w:rsid w:val="001663F9"/>
    <w:rsid w:val="001664EE"/>
    <w:rsid w:val="00166C53"/>
    <w:rsid w:val="00167680"/>
    <w:rsid w:val="00167B15"/>
    <w:rsid w:val="00167BA1"/>
    <w:rsid w:val="00170003"/>
    <w:rsid w:val="0017006D"/>
    <w:rsid w:val="00170D99"/>
    <w:rsid w:val="001714FE"/>
    <w:rsid w:val="001725F7"/>
    <w:rsid w:val="00172C03"/>
    <w:rsid w:val="00172E72"/>
    <w:rsid w:val="00174297"/>
    <w:rsid w:val="00174358"/>
    <w:rsid w:val="001747DE"/>
    <w:rsid w:val="00174967"/>
    <w:rsid w:val="0017496A"/>
    <w:rsid w:val="00174BF7"/>
    <w:rsid w:val="00174C2C"/>
    <w:rsid w:val="00174E8A"/>
    <w:rsid w:val="00174F32"/>
    <w:rsid w:val="00175A4D"/>
    <w:rsid w:val="00177016"/>
    <w:rsid w:val="00177024"/>
    <w:rsid w:val="00177778"/>
    <w:rsid w:val="00177EEB"/>
    <w:rsid w:val="001802B2"/>
    <w:rsid w:val="00180EE2"/>
    <w:rsid w:val="0018106F"/>
    <w:rsid w:val="001814F0"/>
    <w:rsid w:val="00181935"/>
    <w:rsid w:val="00181EB8"/>
    <w:rsid w:val="00181F8E"/>
    <w:rsid w:val="00182461"/>
    <w:rsid w:val="0018268A"/>
    <w:rsid w:val="001827D2"/>
    <w:rsid w:val="00182A45"/>
    <w:rsid w:val="00182B64"/>
    <w:rsid w:val="00184359"/>
    <w:rsid w:val="0018469D"/>
    <w:rsid w:val="00185A7A"/>
    <w:rsid w:val="001862FD"/>
    <w:rsid w:val="00186681"/>
    <w:rsid w:val="00186CAB"/>
    <w:rsid w:val="00187415"/>
    <w:rsid w:val="0018745B"/>
    <w:rsid w:val="00190406"/>
    <w:rsid w:val="00190EB6"/>
    <w:rsid w:val="0019253D"/>
    <w:rsid w:val="0019254A"/>
    <w:rsid w:val="00192D70"/>
    <w:rsid w:val="001932D4"/>
    <w:rsid w:val="001938E8"/>
    <w:rsid w:val="00194C8B"/>
    <w:rsid w:val="00194CA1"/>
    <w:rsid w:val="00194D61"/>
    <w:rsid w:val="00195A6B"/>
    <w:rsid w:val="00195B3C"/>
    <w:rsid w:val="001961CB"/>
    <w:rsid w:val="0019639D"/>
    <w:rsid w:val="001964F2"/>
    <w:rsid w:val="001965C1"/>
    <w:rsid w:val="001967F3"/>
    <w:rsid w:val="0019682B"/>
    <w:rsid w:val="00196968"/>
    <w:rsid w:val="00196AF3"/>
    <w:rsid w:val="001975CB"/>
    <w:rsid w:val="00197C81"/>
    <w:rsid w:val="001A1003"/>
    <w:rsid w:val="001A220E"/>
    <w:rsid w:val="001A2C5E"/>
    <w:rsid w:val="001A30A6"/>
    <w:rsid w:val="001A3FC9"/>
    <w:rsid w:val="001A4705"/>
    <w:rsid w:val="001A4711"/>
    <w:rsid w:val="001A5295"/>
    <w:rsid w:val="001A5684"/>
    <w:rsid w:val="001A586E"/>
    <w:rsid w:val="001A5C49"/>
    <w:rsid w:val="001A5FB5"/>
    <w:rsid w:val="001A628F"/>
    <w:rsid w:val="001A629C"/>
    <w:rsid w:val="001A6409"/>
    <w:rsid w:val="001A7719"/>
    <w:rsid w:val="001A7CB2"/>
    <w:rsid w:val="001A7E75"/>
    <w:rsid w:val="001B06AA"/>
    <w:rsid w:val="001B07D3"/>
    <w:rsid w:val="001B09DD"/>
    <w:rsid w:val="001B0EAC"/>
    <w:rsid w:val="001B0EE0"/>
    <w:rsid w:val="001B153B"/>
    <w:rsid w:val="001B15F4"/>
    <w:rsid w:val="001B17D9"/>
    <w:rsid w:val="001B186F"/>
    <w:rsid w:val="001B28E9"/>
    <w:rsid w:val="001B2FB6"/>
    <w:rsid w:val="001B31F2"/>
    <w:rsid w:val="001B3554"/>
    <w:rsid w:val="001B35FE"/>
    <w:rsid w:val="001B3678"/>
    <w:rsid w:val="001B3740"/>
    <w:rsid w:val="001B41B0"/>
    <w:rsid w:val="001B47C8"/>
    <w:rsid w:val="001B5038"/>
    <w:rsid w:val="001B5F1F"/>
    <w:rsid w:val="001B67A4"/>
    <w:rsid w:val="001B69A6"/>
    <w:rsid w:val="001B6C9A"/>
    <w:rsid w:val="001B7322"/>
    <w:rsid w:val="001C01E9"/>
    <w:rsid w:val="001C01F8"/>
    <w:rsid w:val="001C0400"/>
    <w:rsid w:val="001C0671"/>
    <w:rsid w:val="001C0831"/>
    <w:rsid w:val="001C0A16"/>
    <w:rsid w:val="001C1006"/>
    <w:rsid w:val="001C15C5"/>
    <w:rsid w:val="001C176B"/>
    <w:rsid w:val="001C1FC3"/>
    <w:rsid w:val="001C2563"/>
    <w:rsid w:val="001C26DB"/>
    <w:rsid w:val="001C3EAE"/>
    <w:rsid w:val="001C4852"/>
    <w:rsid w:val="001C489F"/>
    <w:rsid w:val="001C4A55"/>
    <w:rsid w:val="001C4C01"/>
    <w:rsid w:val="001C5134"/>
    <w:rsid w:val="001C531F"/>
    <w:rsid w:val="001C5346"/>
    <w:rsid w:val="001C537F"/>
    <w:rsid w:val="001C55D9"/>
    <w:rsid w:val="001C59E1"/>
    <w:rsid w:val="001C5E33"/>
    <w:rsid w:val="001C5EC7"/>
    <w:rsid w:val="001C6448"/>
    <w:rsid w:val="001C6771"/>
    <w:rsid w:val="001C6EBD"/>
    <w:rsid w:val="001C76D0"/>
    <w:rsid w:val="001D02DF"/>
    <w:rsid w:val="001D0330"/>
    <w:rsid w:val="001D08D1"/>
    <w:rsid w:val="001D0BD2"/>
    <w:rsid w:val="001D19BA"/>
    <w:rsid w:val="001D1B7C"/>
    <w:rsid w:val="001D1C84"/>
    <w:rsid w:val="001D243B"/>
    <w:rsid w:val="001D248D"/>
    <w:rsid w:val="001D2D8C"/>
    <w:rsid w:val="001D3294"/>
    <w:rsid w:val="001D33CC"/>
    <w:rsid w:val="001D3887"/>
    <w:rsid w:val="001D41CF"/>
    <w:rsid w:val="001D487C"/>
    <w:rsid w:val="001D4A9F"/>
    <w:rsid w:val="001D4EBF"/>
    <w:rsid w:val="001D4F6F"/>
    <w:rsid w:val="001D54DC"/>
    <w:rsid w:val="001D57F2"/>
    <w:rsid w:val="001D60C0"/>
    <w:rsid w:val="001D6612"/>
    <w:rsid w:val="001D6823"/>
    <w:rsid w:val="001D6F56"/>
    <w:rsid w:val="001D7122"/>
    <w:rsid w:val="001D7825"/>
    <w:rsid w:val="001D7A77"/>
    <w:rsid w:val="001E04F3"/>
    <w:rsid w:val="001E0D8F"/>
    <w:rsid w:val="001E0F7C"/>
    <w:rsid w:val="001E11AB"/>
    <w:rsid w:val="001E126E"/>
    <w:rsid w:val="001E1F35"/>
    <w:rsid w:val="001E1FD1"/>
    <w:rsid w:val="001E2242"/>
    <w:rsid w:val="001E240D"/>
    <w:rsid w:val="001E2A57"/>
    <w:rsid w:val="001E3221"/>
    <w:rsid w:val="001E322D"/>
    <w:rsid w:val="001E329A"/>
    <w:rsid w:val="001E38B7"/>
    <w:rsid w:val="001E38E7"/>
    <w:rsid w:val="001E3A3A"/>
    <w:rsid w:val="001E3C53"/>
    <w:rsid w:val="001E469D"/>
    <w:rsid w:val="001E5171"/>
    <w:rsid w:val="001E5320"/>
    <w:rsid w:val="001E541E"/>
    <w:rsid w:val="001E5BD4"/>
    <w:rsid w:val="001E5BF1"/>
    <w:rsid w:val="001E5E95"/>
    <w:rsid w:val="001E6029"/>
    <w:rsid w:val="001E655C"/>
    <w:rsid w:val="001E69E9"/>
    <w:rsid w:val="001E6F52"/>
    <w:rsid w:val="001E6F9C"/>
    <w:rsid w:val="001E6FFC"/>
    <w:rsid w:val="001E706B"/>
    <w:rsid w:val="001E7B84"/>
    <w:rsid w:val="001E7C29"/>
    <w:rsid w:val="001E7E21"/>
    <w:rsid w:val="001E7F7F"/>
    <w:rsid w:val="001F05E2"/>
    <w:rsid w:val="001F0694"/>
    <w:rsid w:val="001F0B57"/>
    <w:rsid w:val="001F0BC5"/>
    <w:rsid w:val="001F0EA0"/>
    <w:rsid w:val="001F1454"/>
    <w:rsid w:val="001F1991"/>
    <w:rsid w:val="001F19A2"/>
    <w:rsid w:val="001F19A7"/>
    <w:rsid w:val="001F21BE"/>
    <w:rsid w:val="001F2309"/>
    <w:rsid w:val="001F263E"/>
    <w:rsid w:val="001F313E"/>
    <w:rsid w:val="001F3212"/>
    <w:rsid w:val="001F35A7"/>
    <w:rsid w:val="001F3FA4"/>
    <w:rsid w:val="001F44C6"/>
    <w:rsid w:val="001F4F38"/>
    <w:rsid w:val="001F53E5"/>
    <w:rsid w:val="001F58CF"/>
    <w:rsid w:val="001F5B40"/>
    <w:rsid w:val="001F5BE2"/>
    <w:rsid w:val="001F657C"/>
    <w:rsid w:val="001F6B91"/>
    <w:rsid w:val="001F6D83"/>
    <w:rsid w:val="001F74B8"/>
    <w:rsid w:val="001F7505"/>
    <w:rsid w:val="001F77C1"/>
    <w:rsid w:val="001F7CAC"/>
    <w:rsid w:val="0020020C"/>
    <w:rsid w:val="002002A9"/>
    <w:rsid w:val="0020034D"/>
    <w:rsid w:val="00200F8E"/>
    <w:rsid w:val="002013E0"/>
    <w:rsid w:val="0020202A"/>
    <w:rsid w:val="00202827"/>
    <w:rsid w:val="00203A37"/>
    <w:rsid w:val="00203BBA"/>
    <w:rsid w:val="00203C44"/>
    <w:rsid w:val="00203D46"/>
    <w:rsid w:val="00204090"/>
    <w:rsid w:val="0020436C"/>
    <w:rsid w:val="002048E2"/>
    <w:rsid w:val="002049F2"/>
    <w:rsid w:val="00204A36"/>
    <w:rsid w:val="00204BF6"/>
    <w:rsid w:val="00205C76"/>
    <w:rsid w:val="00205CC1"/>
    <w:rsid w:val="00206420"/>
    <w:rsid w:val="00207CE5"/>
    <w:rsid w:val="00210A65"/>
    <w:rsid w:val="00210AFF"/>
    <w:rsid w:val="00211CD4"/>
    <w:rsid w:val="00212038"/>
    <w:rsid w:val="002126AF"/>
    <w:rsid w:val="00212E62"/>
    <w:rsid w:val="00214248"/>
    <w:rsid w:val="0021482E"/>
    <w:rsid w:val="00214914"/>
    <w:rsid w:val="002149E0"/>
    <w:rsid w:val="00214B41"/>
    <w:rsid w:val="00214FDB"/>
    <w:rsid w:val="0021523C"/>
    <w:rsid w:val="002153CE"/>
    <w:rsid w:val="00215657"/>
    <w:rsid w:val="00215F35"/>
    <w:rsid w:val="0021605D"/>
    <w:rsid w:val="002162FD"/>
    <w:rsid w:val="00216330"/>
    <w:rsid w:val="00216985"/>
    <w:rsid w:val="00217520"/>
    <w:rsid w:val="00217A83"/>
    <w:rsid w:val="00217CD9"/>
    <w:rsid w:val="00220790"/>
    <w:rsid w:val="002214E3"/>
    <w:rsid w:val="00221ACE"/>
    <w:rsid w:val="00221C72"/>
    <w:rsid w:val="002220E1"/>
    <w:rsid w:val="0022263E"/>
    <w:rsid w:val="002231EC"/>
    <w:rsid w:val="0022320A"/>
    <w:rsid w:val="00223494"/>
    <w:rsid w:val="00223811"/>
    <w:rsid w:val="00223C24"/>
    <w:rsid w:val="002245F4"/>
    <w:rsid w:val="0022463E"/>
    <w:rsid w:val="00224987"/>
    <w:rsid w:val="00224AB5"/>
    <w:rsid w:val="00225313"/>
    <w:rsid w:val="00225320"/>
    <w:rsid w:val="002254C1"/>
    <w:rsid w:val="00225B3C"/>
    <w:rsid w:val="002263ED"/>
    <w:rsid w:val="002266A5"/>
    <w:rsid w:val="00226A06"/>
    <w:rsid w:val="00226A84"/>
    <w:rsid w:val="00226B89"/>
    <w:rsid w:val="00226BB9"/>
    <w:rsid w:val="00226EE9"/>
    <w:rsid w:val="002279B7"/>
    <w:rsid w:val="00227AA1"/>
    <w:rsid w:val="00227CE0"/>
    <w:rsid w:val="00227E2C"/>
    <w:rsid w:val="002305B0"/>
    <w:rsid w:val="00230628"/>
    <w:rsid w:val="00230837"/>
    <w:rsid w:val="0023158B"/>
    <w:rsid w:val="00231969"/>
    <w:rsid w:val="0023251A"/>
    <w:rsid w:val="0023252E"/>
    <w:rsid w:val="00233541"/>
    <w:rsid w:val="00233AD6"/>
    <w:rsid w:val="00234983"/>
    <w:rsid w:val="00234B6C"/>
    <w:rsid w:val="00235172"/>
    <w:rsid w:val="00235AF5"/>
    <w:rsid w:val="00236D2B"/>
    <w:rsid w:val="00236F94"/>
    <w:rsid w:val="00240028"/>
    <w:rsid w:val="002401F9"/>
    <w:rsid w:val="00240243"/>
    <w:rsid w:val="0024045D"/>
    <w:rsid w:val="0024181D"/>
    <w:rsid w:val="00241ADD"/>
    <w:rsid w:val="00241E83"/>
    <w:rsid w:val="0024283E"/>
    <w:rsid w:val="00242CB2"/>
    <w:rsid w:val="00243C15"/>
    <w:rsid w:val="002446F8"/>
    <w:rsid w:val="002449C8"/>
    <w:rsid w:val="00244FE9"/>
    <w:rsid w:val="002456BF"/>
    <w:rsid w:val="00246246"/>
    <w:rsid w:val="002462E0"/>
    <w:rsid w:val="0024639E"/>
    <w:rsid w:val="00247693"/>
    <w:rsid w:val="002477DC"/>
    <w:rsid w:val="00247AFB"/>
    <w:rsid w:val="00247F76"/>
    <w:rsid w:val="00250FE2"/>
    <w:rsid w:val="002519E5"/>
    <w:rsid w:val="00251C29"/>
    <w:rsid w:val="00251C6E"/>
    <w:rsid w:val="00252034"/>
    <w:rsid w:val="0025207E"/>
    <w:rsid w:val="002520FB"/>
    <w:rsid w:val="002534D2"/>
    <w:rsid w:val="0025361D"/>
    <w:rsid w:val="00253B13"/>
    <w:rsid w:val="00253EDE"/>
    <w:rsid w:val="002544A8"/>
    <w:rsid w:val="002552EE"/>
    <w:rsid w:val="00255507"/>
    <w:rsid w:val="0025550A"/>
    <w:rsid w:val="00255D37"/>
    <w:rsid w:val="00255FA9"/>
    <w:rsid w:val="0025650F"/>
    <w:rsid w:val="002567A6"/>
    <w:rsid w:val="00256A82"/>
    <w:rsid w:val="002570D6"/>
    <w:rsid w:val="002575BB"/>
    <w:rsid w:val="00257B67"/>
    <w:rsid w:val="002606F0"/>
    <w:rsid w:val="00261043"/>
    <w:rsid w:val="00261061"/>
    <w:rsid w:val="002617B5"/>
    <w:rsid w:val="00261807"/>
    <w:rsid w:val="00261AA7"/>
    <w:rsid w:val="002625D2"/>
    <w:rsid w:val="00263432"/>
    <w:rsid w:val="0026426F"/>
    <w:rsid w:val="002646CC"/>
    <w:rsid w:val="00264910"/>
    <w:rsid w:val="00266510"/>
    <w:rsid w:val="002672CA"/>
    <w:rsid w:val="00267C11"/>
    <w:rsid w:val="0027081F"/>
    <w:rsid w:val="00270CAC"/>
    <w:rsid w:val="00271093"/>
    <w:rsid w:val="00271B1B"/>
    <w:rsid w:val="00272016"/>
    <w:rsid w:val="0027276E"/>
    <w:rsid w:val="002727CF"/>
    <w:rsid w:val="00272973"/>
    <w:rsid w:val="002729BB"/>
    <w:rsid w:val="00272F02"/>
    <w:rsid w:val="002734EE"/>
    <w:rsid w:val="00273B7D"/>
    <w:rsid w:val="002740D5"/>
    <w:rsid w:val="002742BB"/>
    <w:rsid w:val="0027457E"/>
    <w:rsid w:val="00274FBE"/>
    <w:rsid w:val="00276334"/>
    <w:rsid w:val="00276529"/>
    <w:rsid w:val="00276873"/>
    <w:rsid w:val="00276BF9"/>
    <w:rsid w:val="00277734"/>
    <w:rsid w:val="00280721"/>
    <w:rsid w:val="00280C5D"/>
    <w:rsid w:val="0028106B"/>
    <w:rsid w:val="002813F2"/>
    <w:rsid w:val="00281749"/>
    <w:rsid w:val="002818A9"/>
    <w:rsid w:val="002818EF"/>
    <w:rsid w:val="0028193F"/>
    <w:rsid w:val="00281BEC"/>
    <w:rsid w:val="002827C4"/>
    <w:rsid w:val="00282E41"/>
    <w:rsid w:val="00282F4B"/>
    <w:rsid w:val="002836AD"/>
    <w:rsid w:val="00284091"/>
    <w:rsid w:val="002841D0"/>
    <w:rsid w:val="002841E9"/>
    <w:rsid w:val="00284A46"/>
    <w:rsid w:val="00284CD2"/>
    <w:rsid w:val="00285587"/>
    <w:rsid w:val="00285B7B"/>
    <w:rsid w:val="00285BF9"/>
    <w:rsid w:val="002860A2"/>
    <w:rsid w:val="00286601"/>
    <w:rsid w:val="002866F1"/>
    <w:rsid w:val="00286B61"/>
    <w:rsid w:val="00287390"/>
    <w:rsid w:val="00287CBD"/>
    <w:rsid w:val="00287D06"/>
    <w:rsid w:val="00287FBC"/>
    <w:rsid w:val="00290BFE"/>
    <w:rsid w:val="00291439"/>
    <w:rsid w:val="00291BA6"/>
    <w:rsid w:val="00291CF2"/>
    <w:rsid w:val="00292439"/>
    <w:rsid w:val="00292472"/>
    <w:rsid w:val="0029280A"/>
    <w:rsid w:val="002937CD"/>
    <w:rsid w:val="00293C3B"/>
    <w:rsid w:val="00294012"/>
    <w:rsid w:val="002942F0"/>
    <w:rsid w:val="002947A2"/>
    <w:rsid w:val="00294F0A"/>
    <w:rsid w:val="0029522F"/>
    <w:rsid w:val="002957B4"/>
    <w:rsid w:val="00295D88"/>
    <w:rsid w:val="00296457"/>
    <w:rsid w:val="00296DB8"/>
    <w:rsid w:val="002979F8"/>
    <w:rsid w:val="00297D66"/>
    <w:rsid w:val="00297DC1"/>
    <w:rsid w:val="002A046E"/>
    <w:rsid w:val="002A0674"/>
    <w:rsid w:val="002A0D5F"/>
    <w:rsid w:val="002A14C0"/>
    <w:rsid w:val="002A17A3"/>
    <w:rsid w:val="002A2658"/>
    <w:rsid w:val="002A27E8"/>
    <w:rsid w:val="002A2DC2"/>
    <w:rsid w:val="002A2EC7"/>
    <w:rsid w:val="002A3089"/>
    <w:rsid w:val="002A3156"/>
    <w:rsid w:val="002A3B14"/>
    <w:rsid w:val="002A3D0D"/>
    <w:rsid w:val="002A4565"/>
    <w:rsid w:val="002A457C"/>
    <w:rsid w:val="002A46C2"/>
    <w:rsid w:val="002A46E8"/>
    <w:rsid w:val="002A4AA8"/>
    <w:rsid w:val="002A5C78"/>
    <w:rsid w:val="002A5CF1"/>
    <w:rsid w:val="002A5FE8"/>
    <w:rsid w:val="002A6032"/>
    <w:rsid w:val="002A65F2"/>
    <w:rsid w:val="002A665D"/>
    <w:rsid w:val="002A6A78"/>
    <w:rsid w:val="002A6B96"/>
    <w:rsid w:val="002A72A1"/>
    <w:rsid w:val="002A78F0"/>
    <w:rsid w:val="002A7A7C"/>
    <w:rsid w:val="002A7D43"/>
    <w:rsid w:val="002B021D"/>
    <w:rsid w:val="002B0307"/>
    <w:rsid w:val="002B0537"/>
    <w:rsid w:val="002B0691"/>
    <w:rsid w:val="002B0E0A"/>
    <w:rsid w:val="002B0E68"/>
    <w:rsid w:val="002B1F4D"/>
    <w:rsid w:val="002B231B"/>
    <w:rsid w:val="002B25B4"/>
    <w:rsid w:val="002B280A"/>
    <w:rsid w:val="002B2940"/>
    <w:rsid w:val="002B2D39"/>
    <w:rsid w:val="002B3670"/>
    <w:rsid w:val="002B3D08"/>
    <w:rsid w:val="002B3E2D"/>
    <w:rsid w:val="002B3E37"/>
    <w:rsid w:val="002B413E"/>
    <w:rsid w:val="002B4625"/>
    <w:rsid w:val="002B4699"/>
    <w:rsid w:val="002B4972"/>
    <w:rsid w:val="002B5267"/>
    <w:rsid w:val="002B6436"/>
    <w:rsid w:val="002B6508"/>
    <w:rsid w:val="002B66E9"/>
    <w:rsid w:val="002B6867"/>
    <w:rsid w:val="002B6A10"/>
    <w:rsid w:val="002B6C94"/>
    <w:rsid w:val="002B73BD"/>
    <w:rsid w:val="002B75CB"/>
    <w:rsid w:val="002B7BBC"/>
    <w:rsid w:val="002B7C85"/>
    <w:rsid w:val="002B7FEB"/>
    <w:rsid w:val="002C12AF"/>
    <w:rsid w:val="002C1628"/>
    <w:rsid w:val="002C1975"/>
    <w:rsid w:val="002C2617"/>
    <w:rsid w:val="002C32A9"/>
    <w:rsid w:val="002C394A"/>
    <w:rsid w:val="002C3A5A"/>
    <w:rsid w:val="002C487F"/>
    <w:rsid w:val="002C4B23"/>
    <w:rsid w:val="002C4FF9"/>
    <w:rsid w:val="002C5BA2"/>
    <w:rsid w:val="002C5D50"/>
    <w:rsid w:val="002C5E4E"/>
    <w:rsid w:val="002C7599"/>
    <w:rsid w:val="002C7FCE"/>
    <w:rsid w:val="002D00D3"/>
    <w:rsid w:val="002D0231"/>
    <w:rsid w:val="002D02FB"/>
    <w:rsid w:val="002D0C0B"/>
    <w:rsid w:val="002D0F01"/>
    <w:rsid w:val="002D10E1"/>
    <w:rsid w:val="002D12D8"/>
    <w:rsid w:val="002D12E8"/>
    <w:rsid w:val="002D15B1"/>
    <w:rsid w:val="002D1A14"/>
    <w:rsid w:val="002D1BE0"/>
    <w:rsid w:val="002D23DB"/>
    <w:rsid w:val="002D23EE"/>
    <w:rsid w:val="002D2456"/>
    <w:rsid w:val="002D35D0"/>
    <w:rsid w:val="002D4224"/>
    <w:rsid w:val="002D425C"/>
    <w:rsid w:val="002D494D"/>
    <w:rsid w:val="002D4BDE"/>
    <w:rsid w:val="002D52E0"/>
    <w:rsid w:val="002D53A8"/>
    <w:rsid w:val="002D590A"/>
    <w:rsid w:val="002D5CF0"/>
    <w:rsid w:val="002D631F"/>
    <w:rsid w:val="002D652E"/>
    <w:rsid w:val="002D692F"/>
    <w:rsid w:val="002D6AD2"/>
    <w:rsid w:val="002D702E"/>
    <w:rsid w:val="002D7336"/>
    <w:rsid w:val="002D75C0"/>
    <w:rsid w:val="002D76B7"/>
    <w:rsid w:val="002D7E0C"/>
    <w:rsid w:val="002E0068"/>
    <w:rsid w:val="002E01E7"/>
    <w:rsid w:val="002E0AA1"/>
    <w:rsid w:val="002E0CAA"/>
    <w:rsid w:val="002E0E21"/>
    <w:rsid w:val="002E0FB8"/>
    <w:rsid w:val="002E17C6"/>
    <w:rsid w:val="002E18F8"/>
    <w:rsid w:val="002E1D1F"/>
    <w:rsid w:val="002E1E9A"/>
    <w:rsid w:val="002E1EC5"/>
    <w:rsid w:val="002E1EEA"/>
    <w:rsid w:val="002E1F90"/>
    <w:rsid w:val="002E2248"/>
    <w:rsid w:val="002E2284"/>
    <w:rsid w:val="002E26C5"/>
    <w:rsid w:val="002E285A"/>
    <w:rsid w:val="002E2DB8"/>
    <w:rsid w:val="002E2F3A"/>
    <w:rsid w:val="002E3EE0"/>
    <w:rsid w:val="002E4D71"/>
    <w:rsid w:val="002E5C8C"/>
    <w:rsid w:val="002E62D6"/>
    <w:rsid w:val="002E6352"/>
    <w:rsid w:val="002E63F6"/>
    <w:rsid w:val="002E67C8"/>
    <w:rsid w:val="002E70A5"/>
    <w:rsid w:val="002E7999"/>
    <w:rsid w:val="002E7C05"/>
    <w:rsid w:val="002E7C85"/>
    <w:rsid w:val="002E7E4B"/>
    <w:rsid w:val="002F053D"/>
    <w:rsid w:val="002F0E00"/>
    <w:rsid w:val="002F14D2"/>
    <w:rsid w:val="002F1540"/>
    <w:rsid w:val="002F1947"/>
    <w:rsid w:val="002F22FF"/>
    <w:rsid w:val="002F2491"/>
    <w:rsid w:val="002F29B3"/>
    <w:rsid w:val="002F2A5C"/>
    <w:rsid w:val="002F2E78"/>
    <w:rsid w:val="002F32A3"/>
    <w:rsid w:val="002F4604"/>
    <w:rsid w:val="002F48FF"/>
    <w:rsid w:val="002F5056"/>
    <w:rsid w:val="002F55C2"/>
    <w:rsid w:val="002F5BD4"/>
    <w:rsid w:val="002F5F1A"/>
    <w:rsid w:val="002F5FBB"/>
    <w:rsid w:val="002F63AE"/>
    <w:rsid w:val="002F6503"/>
    <w:rsid w:val="002F675E"/>
    <w:rsid w:val="002F6F15"/>
    <w:rsid w:val="002F7888"/>
    <w:rsid w:val="00300121"/>
    <w:rsid w:val="00300943"/>
    <w:rsid w:val="003009F2"/>
    <w:rsid w:val="00302C3E"/>
    <w:rsid w:val="00303289"/>
    <w:rsid w:val="00303532"/>
    <w:rsid w:val="00303994"/>
    <w:rsid w:val="00303C26"/>
    <w:rsid w:val="00303D2A"/>
    <w:rsid w:val="00303FB7"/>
    <w:rsid w:val="003041FB"/>
    <w:rsid w:val="0030424D"/>
    <w:rsid w:val="00304250"/>
    <w:rsid w:val="00304A86"/>
    <w:rsid w:val="00304FF1"/>
    <w:rsid w:val="00304FF9"/>
    <w:rsid w:val="00305150"/>
    <w:rsid w:val="003056EC"/>
    <w:rsid w:val="0030579A"/>
    <w:rsid w:val="00305C47"/>
    <w:rsid w:val="00306574"/>
    <w:rsid w:val="00306730"/>
    <w:rsid w:val="003072FE"/>
    <w:rsid w:val="00310067"/>
    <w:rsid w:val="00310778"/>
    <w:rsid w:val="00310939"/>
    <w:rsid w:val="00310CB4"/>
    <w:rsid w:val="00311344"/>
    <w:rsid w:val="003113C5"/>
    <w:rsid w:val="00311712"/>
    <w:rsid w:val="0031177C"/>
    <w:rsid w:val="003119BE"/>
    <w:rsid w:val="00311A49"/>
    <w:rsid w:val="003124C5"/>
    <w:rsid w:val="003124DC"/>
    <w:rsid w:val="003128C7"/>
    <w:rsid w:val="00312E96"/>
    <w:rsid w:val="00313432"/>
    <w:rsid w:val="00313CCA"/>
    <w:rsid w:val="00314149"/>
    <w:rsid w:val="003145B5"/>
    <w:rsid w:val="0031485B"/>
    <w:rsid w:val="00314908"/>
    <w:rsid w:val="003149DD"/>
    <w:rsid w:val="00314A9C"/>
    <w:rsid w:val="00314B88"/>
    <w:rsid w:val="00315008"/>
    <w:rsid w:val="00315E2D"/>
    <w:rsid w:val="00315E64"/>
    <w:rsid w:val="00316085"/>
    <w:rsid w:val="003160E2"/>
    <w:rsid w:val="00316158"/>
    <w:rsid w:val="00317070"/>
    <w:rsid w:val="00317327"/>
    <w:rsid w:val="003176EA"/>
    <w:rsid w:val="003177EB"/>
    <w:rsid w:val="00317C1C"/>
    <w:rsid w:val="00317EF1"/>
    <w:rsid w:val="00320217"/>
    <w:rsid w:val="003205FA"/>
    <w:rsid w:val="00320F2B"/>
    <w:rsid w:val="003210E3"/>
    <w:rsid w:val="00321553"/>
    <w:rsid w:val="00321659"/>
    <w:rsid w:val="00322050"/>
    <w:rsid w:val="00322313"/>
    <w:rsid w:val="003225F9"/>
    <w:rsid w:val="00322955"/>
    <w:rsid w:val="00322BC5"/>
    <w:rsid w:val="00323357"/>
    <w:rsid w:val="003235C6"/>
    <w:rsid w:val="003240FA"/>
    <w:rsid w:val="003244AB"/>
    <w:rsid w:val="0032460E"/>
    <w:rsid w:val="00324947"/>
    <w:rsid w:val="00324E54"/>
    <w:rsid w:val="00324F25"/>
    <w:rsid w:val="00325334"/>
    <w:rsid w:val="00325BF5"/>
    <w:rsid w:val="00326090"/>
    <w:rsid w:val="0032614D"/>
    <w:rsid w:val="0032649A"/>
    <w:rsid w:val="0032678C"/>
    <w:rsid w:val="00326EA3"/>
    <w:rsid w:val="00326EC9"/>
    <w:rsid w:val="0032711C"/>
    <w:rsid w:val="00327425"/>
    <w:rsid w:val="0032762D"/>
    <w:rsid w:val="00327B2A"/>
    <w:rsid w:val="00327C9D"/>
    <w:rsid w:val="00327F7A"/>
    <w:rsid w:val="0033086D"/>
    <w:rsid w:val="003309F4"/>
    <w:rsid w:val="00330A6A"/>
    <w:rsid w:val="00330CF1"/>
    <w:rsid w:val="0033101E"/>
    <w:rsid w:val="00331681"/>
    <w:rsid w:val="00331D65"/>
    <w:rsid w:val="00332F20"/>
    <w:rsid w:val="00333019"/>
    <w:rsid w:val="00333074"/>
    <w:rsid w:val="003333BF"/>
    <w:rsid w:val="003335CE"/>
    <w:rsid w:val="00333A7E"/>
    <w:rsid w:val="00333F48"/>
    <w:rsid w:val="003341D7"/>
    <w:rsid w:val="00334232"/>
    <w:rsid w:val="00334471"/>
    <w:rsid w:val="0033458F"/>
    <w:rsid w:val="00335126"/>
    <w:rsid w:val="0033523C"/>
    <w:rsid w:val="003353BB"/>
    <w:rsid w:val="003357E6"/>
    <w:rsid w:val="00335988"/>
    <w:rsid w:val="00335D35"/>
    <w:rsid w:val="003365B7"/>
    <w:rsid w:val="00336F0F"/>
    <w:rsid w:val="00336FB2"/>
    <w:rsid w:val="003371E4"/>
    <w:rsid w:val="003373C5"/>
    <w:rsid w:val="00337804"/>
    <w:rsid w:val="0033790E"/>
    <w:rsid w:val="00337C08"/>
    <w:rsid w:val="00337F33"/>
    <w:rsid w:val="00340757"/>
    <w:rsid w:val="0034142E"/>
    <w:rsid w:val="00342B49"/>
    <w:rsid w:val="003431D2"/>
    <w:rsid w:val="003437D6"/>
    <w:rsid w:val="0034401C"/>
    <w:rsid w:val="00344C6F"/>
    <w:rsid w:val="00344CE8"/>
    <w:rsid w:val="00344FEE"/>
    <w:rsid w:val="003454A5"/>
    <w:rsid w:val="003454C1"/>
    <w:rsid w:val="003464D4"/>
    <w:rsid w:val="00346FFC"/>
    <w:rsid w:val="0034782D"/>
    <w:rsid w:val="003478A2"/>
    <w:rsid w:val="003501B8"/>
    <w:rsid w:val="00350270"/>
    <w:rsid w:val="003509AC"/>
    <w:rsid w:val="00350B00"/>
    <w:rsid w:val="00350B14"/>
    <w:rsid w:val="003511D8"/>
    <w:rsid w:val="00351D2F"/>
    <w:rsid w:val="00352083"/>
    <w:rsid w:val="0035280D"/>
    <w:rsid w:val="00353575"/>
    <w:rsid w:val="0035373C"/>
    <w:rsid w:val="00353B09"/>
    <w:rsid w:val="00353DE8"/>
    <w:rsid w:val="00353E88"/>
    <w:rsid w:val="0035412B"/>
    <w:rsid w:val="003541DD"/>
    <w:rsid w:val="0035475D"/>
    <w:rsid w:val="00354820"/>
    <w:rsid w:val="003548A2"/>
    <w:rsid w:val="00355736"/>
    <w:rsid w:val="00355824"/>
    <w:rsid w:val="00356A9B"/>
    <w:rsid w:val="0035729D"/>
    <w:rsid w:val="003574E2"/>
    <w:rsid w:val="00357CD8"/>
    <w:rsid w:val="00360726"/>
    <w:rsid w:val="0036072C"/>
    <w:rsid w:val="00360A24"/>
    <w:rsid w:val="00360B5F"/>
    <w:rsid w:val="00360B7F"/>
    <w:rsid w:val="00361074"/>
    <w:rsid w:val="0036130D"/>
    <w:rsid w:val="003615A1"/>
    <w:rsid w:val="00361D19"/>
    <w:rsid w:val="003629FB"/>
    <w:rsid w:val="00362A14"/>
    <w:rsid w:val="003638A6"/>
    <w:rsid w:val="003641A5"/>
    <w:rsid w:val="00364746"/>
    <w:rsid w:val="003648CE"/>
    <w:rsid w:val="0036553C"/>
    <w:rsid w:val="003655D0"/>
    <w:rsid w:val="003658A8"/>
    <w:rsid w:val="00365CF1"/>
    <w:rsid w:val="003660E8"/>
    <w:rsid w:val="003668F5"/>
    <w:rsid w:val="003672C1"/>
    <w:rsid w:val="00370405"/>
    <w:rsid w:val="00370A73"/>
    <w:rsid w:val="003710FC"/>
    <w:rsid w:val="0037130A"/>
    <w:rsid w:val="003713A8"/>
    <w:rsid w:val="00371A95"/>
    <w:rsid w:val="00371FA9"/>
    <w:rsid w:val="00371FE2"/>
    <w:rsid w:val="00372699"/>
    <w:rsid w:val="00372E24"/>
    <w:rsid w:val="00372EFA"/>
    <w:rsid w:val="003735D3"/>
    <w:rsid w:val="00373F89"/>
    <w:rsid w:val="00374638"/>
    <w:rsid w:val="00374904"/>
    <w:rsid w:val="00375451"/>
    <w:rsid w:val="00375D30"/>
    <w:rsid w:val="0037606B"/>
    <w:rsid w:val="00376070"/>
    <w:rsid w:val="0037610C"/>
    <w:rsid w:val="003763A7"/>
    <w:rsid w:val="003767C3"/>
    <w:rsid w:val="003767F8"/>
    <w:rsid w:val="00376C35"/>
    <w:rsid w:val="00376EB8"/>
    <w:rsid w:val="00377771"/>
    <w:rsid w:val="00380274"/>
    <w:rsid w:val="0038078C"/>
    <w:rsid w:val="00380818"/>
    <w:rsid w:val="0038160A"/>
    <w:rsid w:val="003818C1"/>
    <w:rsid w:val="003818FA"/>
    <w:rsid w:val="00381A0E"/>
    <w:rsid w:val="00382947"/>
    <w:rsid w:val="00382D13"/>
    <w:rsid w:val="003833D5"/>
    <w:rsid w:val="003833FF"/>
    <w:rsid w:val="003837D5"/>
    <w:rsid w:val="003837D9"/>
    <w:rsid w:val="00383DE6"/>
    <w:rsid w:val="00383F17"/>
    <w:rsid w:val="0038440E"/>
    <w:rsid w:val="0038442D"/>
    <w:rsid w:val="00385E35"/>
    <w:rsid w:val="003862DA"/>
    <w:rsid w:val="0038634F"/>
    <w:rsid w:val="00386775"/>
    <w:rsid w:val="00386C14"/>
    <w:rsid w:val="00386DD3"/>
    <w:rsid w:val="00386E51"/>
    <w:rsid w:val="0038762C"/>
    <w:rsid w:val="00387906"/>
    <w:rsid w:val="00387B60"/>
    <w:rsid w:val="00387B79"/>
    <w:rsid w:val="00387C61"/>
    <w:rsid w:val="003909A1"/>
    <w:rsid w:val="00390A7B"/>
    <w:rsid w:val="00390FD3"/>
    <w:rsid w:val="0039133E"/>
    <w:rsid w:val="0039154D"/>
    <w:rsid w:val="00391821"/>
    <w:rsid w:val="003919CE"/>
    <w:rsid w:val="00391A16"/>
    <w:rsid w:val="00391AAD"/>
    <w:rsid w:val="00391B89"/>
    <w:rsid w:val="00391C9F"/>
    <w:rsid w:val="00391E3B"/>
    <w:rsid w:val="00392197"/>
    <w:rsid w:val="00392730"/>
    <w:rsid w:val="003929E4"/>
    <w:rsid w:val="00392E2A"/>
    <w:rsid w:val="00392EAC"/>
    <w:rsid w:val="0039317E"/>
    <w:rsid w:val="003944AC"/>
    <w:rsid w:val="003948A8"/>
    <w:rsid w:val="00394B29"/>
    <w:rsid w:val="00395580"/>
    <w:rsid w:val="003957E9"/>
    <w:rsid w:val="00395902"/>
    <w:rsid w:val="00395CF0"/>
    <w:rsid w:val="00395E42"/>
    <w:rsid w:val="00396060"/>
    <w:rsid w:val="0039618C"/>
    <w:rsid w:val="0039640A"/>
    <w:rsid w:val="00396D2B"/>
    <w:rsid w:val="00396D6D"/>
    <w:rsid w:val="00396DF6"/>
    <w:rsid w:val="0039720F"/>
    <w:rsid w:val="003972E3"/>
    <w:rsid w:val="0039749A"/>
    <w:rsid w:val="0039790B"/>
    <w:rsid w:val="003A0708"/>
    <w:rsid w:val="003A092B"/>
    <w:rsid w:val="003A0F2D"/>
    <w:rsid w:val="003A0FB7"/>
    <w:rsid w:val="003A188E"/>
    <w:rsid w:val="003A1BDD"/>
    <w:rsid w:val="003A1C00"/>
    <w:rsid w:val="003A2109"/>
    <w:rsid w:val="003A25D5"/>
    <w:rsid w:val="003A265F"/>
    <w:rsid w:val="003A2B28"/>
    <w:rsid w:val="003A31DD"/>
    <w:rsid w:val="003A3622"/>
    <w:rsid w:val="003A3D71"/>
    <w:rsid w:val="003A3FF6"/>
    <w:rsid w:val="003A57FA"/>
    <w:rsid w:val="003A5B0B"/>
    <w:rsid w:val="003A5FD9"/>
    <w:rsid w:val="003A6BEB"/>
    <w:rsid w:val="003A707A"/>
    <w:rsid w:val="003A7705"/>
    <w:rsid w:val="003A79AE"/>
    <w:rsid w:val="003A7A63"/>
    <w:rsid w:val="003A7AC5"/>
    <w:rsid w:val="003A7CCA"/>
    <w:rsid w:val="003B0211"/>
    <w:rsid w:val="003B0A04"/>
    <w:rsid w:val="003B1256"/>
    <w:rsid w:val="003B12E2"/>
    <w:rsid w:val="003B14EC"/>
    <w:rsid w:val="003B27CE"/>
    <w:rsid w:val="003B2F49"/>
    <w:rsid w:val="003B371D"/>
    <w:rsid w:val="003B4139"/>
    <w:rsid w:val="003B42D1"/>
    <w:rsid w:val="003B464B"/>
    <w:rsid w:val="003B4F3A"/>
    <w:rsid w:val="003B50AB"/>
    <w:rsid w:val="003B5D7E"/>
    <w:rsid w:val="003B5DAF"/>
    <w:rsid w:val="003B601F"/>
    <w:rsid w:val="003B6555"/>
    <w:rsid w:val="003B6AC6"/>
    <w:rsid w:val="003B6B23"/>
    <w:rsid w:val="003B7137"/>
    <w:rsid w:val="003B74FD"/>
    <w:rsid w:val="003B7529"/>
    <w:rsid w:val="003B7814"/>
    <w:rsid w:val="003B7AF9"/>
    <w:rsid w:val="003B7B49"/>
    <w:rsid w:val="003B7D2B"/>
    <w:rsid w:val="003B7E06"/>
    <w:rsid w:val="003B7E31"/>
    <w:rsid w:val="003B7F2B"/>
    <w:rsid w:val="003C0AF0"/>
    <w:rsid w:val="003C0B05"/>
    <w:rsid w:val="003C0BC7"/>
    <w:rsid w:val="003C16E6"/>
    <w:rsid w:val="003C1C34"/>
    <w:rsid w:val="003C1FEB"/>
    <w:rsid w:val="003C20AF"/>
    <w:rsid w:val="003C2E5A"/>
    <w:rsid w:val="003C2EE0"/>
    <w:rsid w:val="003C4421"/>
    <w:rsid w:val="003C4F56"/>
    <w:rsid w:val="003C61B1"/>
    <w:rsid w:val="003C6D20"/>
    <w:rsid w:val="003C6DC8"/>
    <w:rsid w:val="003C7264"/>
    <w:rsid w:val="003D00D0"/>
    <w:rsid w:val="003D0F42"/>
    <w:rsid w:val="003D1146"/>
    <w:rsid w:val="003D1715"/>
    <w:rsid w:val="003D17E3"/>
    <w:rsid w:val="003D1F39"/>
    <w:rsid w:val="003D22CF"/>
    <w:rsid w:val="003D27A3"/>
    <w:rsid w:val="003D27B6"/>
    <w:rsid w:val="003D2DAE"/>
    <w:rsid w:val="003D32E1"/>
    <w:rsid w:val="003D3561"/>
    <w:rsid w:val="003D3BC8"/>
    <w:rsid w:val="003D3DA6"/>
    <w:rsid w:val="003D41AC"/>
    <w:rsid w:val="003D4A68"/>
    <w:rsid w:val="003D4BEF"/>
    <w:rsid w:val="003D4E66"/>
    <w:rsid w:val="003D5075"/>
    <w:rsid w:val="003D51CE"/>
    <w:rsid w:val="003D5C93"/>
    <w:rsid w:val="003D62E4"/>
    <w:rsid w:val="003D69B2"/>
    <w:rsid w:val="003D7263"/>
    <w:rsid w:val="003D7587"/>
    <w:rsid w:val="003D769C"/>
    <w:rsid w:val="003D787D"/>
    <w:rsid w:val="003D7B20"/>
    <w:rsid w:val="003D7BFC"/>
    <w:rsid w:val="003D7CCB"/>
    <w:rsid w:val="003D7CE0"/>
    <w:rsid w:val="003E0143"/>
    <w:rsid w:val="003E0324"/>
    <w:rsid w:val="003E1C95"/>
    <w:rsid w:val="003E1EDD"/>
    <w:rsid w:val="003E1FB6"/>
    <w:rsid w:val="003E20E7"/>
    <w:rsid w:val="003E2A57"/>
    <w:rsid w:val="003E377A"/>
    <w:rsid w:val="003E3AE3"/>
    <w:rsid w:val="003E3C2E"/>
    <w:rsid w:val="003E41B5"/>
    <w:rsid w:val="003E44B7"/>
    <w:rsid w:val="003E5273"/>
    <w:rsid w:val="003E59C6"/>
    <w:rsid w:val="003E5BC6"/>
    <w:rsid w:val="003E60D1"/>
    <w:rsid w:val="003E6989"/>
    <w:rsid w:val="003E715A"/>
    <w:rsid w:val="003E7BBC"/>
    <w:rsid w:val="003E7E1F"/>
    <w:rsid w:val="003E7F1D"/>
    <w:rsid w:val="003F079D"/>
    <w:rsid w:val="003F12C5"/>
    <w:rsid w:val="003F1525"/>
    <w:rsid w:val="003F218D"/>
    <w:rsid w:val="003F2D63"/>
    <w:rsid w:val="003F2DF8"/>
    <w:rsid w:val="003F31FB"/>
    <w:rsid w:val="003F3640"/>
    <w:rsid w:val="003F392D"/>
    <w:rsid w:val="003F43F3"/>
    <w:rsid w:val="003F50B4"/>
    <w:rsid w:val="003F560E"/>
    <w:rsid w:val="003F58FB"/>
    <w:rsid w:val="003F596C"/>
    <w:rsid w:val="003F62FD"/>
    <w:rsid w:val="003F696F"/>
    <w:rsid w:val="003F69B6"/>
    <w:rsid w:val="003F6B95"/>
    <w:rsid w:val="003F74A8"/>
    <w:rsid w:val="003F7807"/>
    <w:rsid w:val="003F781B"/>
    <w:rsid w:val="003F7C6A"/>
    <w:rsid w:val="0040062E"/>
    <w:rsid w:val="00400859"/>
    <w:rsid w:val="00400EF0"/>
    <w:rsid w:val="00401438"/>
    <w:rsid w:val="004015D2"/>
    <w:rsid w:val="00401D72"/>
    <w:rsid w:val="00401FC7"/>
    <w:rsid w:val="00402E9C"/>
    <w:rsid w:val="00403206"/>
    <w:rsid w:val="0040321D"/>
    <w:rsid w:val="0040354E"/>
    <w:rsid w:val="0040392A"/>
    <w:rsid w:val="00404018"/>
    <w:rsid w:val="004046AC"/>
    <w:rsid w:val="00404F44"/>
    <w:rsid w:val="0040527D"/>
    <w:rsid w:val="0040562B"/>
    <w:rsid w:val="0040646D"/>
    <w:rsid w:val="004069CF"/>
    <w:rsid w:val="00406D5F"/>
    <w:rsid w:val="00406FA7"/>
    <w:rsid w:val="00407756"/>
    <w:rsid w:val="00407974"/>
    <w:rsid w:val="00410C35"/>
    <w:rsid w:val="00410E29"/>
    <w:rsid w:val="0041158A"/>
    <w:rsid w:val="0041169B"/>
    <w:rsid w:val="004118D9"/>
    <w:rsid w:val="00411A77"/>
    <w:rsid w:val="00411C1E"/>
    <w:rsid w:val="00411E01"/>
    <w:rsid w:val="0041210C"/>
    <w:rsid w:val="00412112"/>
    <w:rsid w:val="00412415"/>
    <w:rsid w:val="004124A7"/>
    <w:rsid w:val="004137B8"/>
    <w:rsid w:val="00413921"/>
    <w:rsid w:val="004153BB"/>
    <w:rsid w:val="004153E4"/>
    <w:rsid w:val="004158AF"/>
    <w:rsid w:val="00415F2D"/>
    <w:rsid w:val="00415F5D"/>
    <w:rsid w:val="004161B9"/>
    <w:rsid w:val="0041675E"/>
    <w:rsid w:val="004167E6"/>
    <w:rsid w:val="00416B3E"/>
    <w:rsid w:val="00416F13"/>
    <w:rsid w:val="004170AE"/>
    <w:rsid w:val="00417AB2"/>
    <w:rsid w:val="00417BDB"/>
    <w:rsid w:val="00417E9A"/>
    <w:rsid w:val="00420007"/>
    <w:rsid w:val="0042024B"/>
    <w:rsid w:val="0042117D"/>
    <w:rsid w:val="00421469"/>
    <w:rsid w:val="00422313"/>
    <w:rsid w:val="00422923"/>
    <w:rsid w:val="004229B5"/>
    <w:rsid w:val="00423267"/>
    <w:rsid w:val="00423277"/>
    <w:rsid w:val="0042327D"/>
    <w:rsid w:val="00423472"/>
    <w:rsid w:val="00423A48"/>
    <w:rsid w:val="00424263"/>
    <w:rsid w:val="004247B7"/>
    <w:rsid w:val="004247DA"/>
    <w:rsid w:val="00424C81"/>
    <w:rsid w:val="00424D7A"/>
    <w:rsid w:val="0042530C"/>
    <w:rsid w:val="00425333"/>
    <w:rsid w:val="004254F4"/>
    <w:rsid w:val="0042570A"/>
    <w:rsid w:val="004258ED"/>
    <w:rsid w:val="004260A2"/>
    <w:rsid w:val="0042718C"/>
    <w:rsid w:val="004277DD"/>
    <w:rsid w:val="00427CAF"/>
    <w:rsid w:val="004300E1"/>
    <w:rsid w:val="004301D5"/>
    <w:rsid w:val="004305E5"/>
    <w:rsid w:val="00430922"/>
    <w:rsid w:val="00430D9E"/>
    <w:rsid w:val="00430EE9"/>
    <w:rsid w:val="004315B1"/>
    <w:rsid w:val="0043296E"/>
    <w:rsid w:val="00433174"/>
    <w:rsid w:val="00433D01"/>
    <w:rsid w:val="00433F17"/>
    <w:rsid w:val="004344DB"/>
    <w:rsid w:val="004348D0"/>
    <w:rsid w:val="00434965"/>
    <w:rsid w:val="00435082"/>
    <w:rsid w:val="004353D6"/>
    <w:rsid w:val="00435534"/>
    <w:rsid w:val="00435549"/>
    <w:rsid w:val="00436C2D"/>
    <w:rsid w:val="00437815"/>
    <w:rsid w:val="00440CAF"/>
    <w:rsid w:val="0044138D"/>
    <w:rsid w:val="004416C0"/>
    <w:rsid w:val="00441E9E"/>
    <w:rsid w:val="00441EC8"/>
    <w:rsid w:val="00442AB6"/>
    <w:rsid w:val="00442AE7"/>
    <w:rsid w:val="00442BAF"/>
    <w:rsid w:val="00442C8E"/>
    <w:rsid w:val="00443342"/>
    <w:rsid w:val="00444F82"/>
    <w:rsid w:val="0044591F"/>
    <w:rsid w:val="004477DE"/>
    <w:rsid w:val="00447CDB"/>
    <w:rsid w:val="004500B5"/>
    <w:rsid w:val="00450B72"/>
    <w:rsid w:val="0045127D"/>
    <w:rsid w:val="004521E2"/>
    <w:rsid w:val="00452218"/>
    <w:rsid w:val="004523AE"/>
    <w:rsid w:val="00453768"/>
    <w:rsid w:val="004538A8"/>
    <w:rsid w:val="00453B6F"/>
    <w:rsid w:val="00454D02"/>
    <w:rsid w:val="00454D3C"/>
    <w:rsid w:val="00455701"/>
    <w:rsid w:val="0045596E"/>
    <w:rsid w:val="00455A48"/>
    <w:rsid w:val="00455AF2"/>
    <w:rsid w:val="00455E98"/>
    <w:rsid w:val="00455FD3"/>
    <w:rsid w:val="0045612A"/>
    <w:rsid w:val="004566A1"/>
    <w:rsid w:val="00456B57"/>
    <w:rsid w:val="00456BD5"/>
    <w:rsid w:val="00456F07"/>
    <w:rsid w:val="004573F7"/>
    <w:rsid w:val="00457DA7"/>
    <w:rsid w:val="0046044A"/>
    <w:rsid w:val="00460936"/>
    <w:rsid w:val="00460BCD"/>
    <w:rsid w:val="004610A4"/>
    <w:rsid w:val="004614E6"/>
    <w:rsid w:val="00461837"/>
    <w:rsid w:val="00461854"/>
    <w:rsid w:val="00461DA1"/>
    <w:rsid w:val="00462352"/>
    <w:rsid w:val="00462376"/>
    <w:rsid w:val="00462482"/>
    <w:rsid w:val="0046267A"/>
    <w:rsid w:val="00462C3E"/>
    <w:rsid w:val="004632C5"/>
    <w:rsid w:val="004634E3"/>
    <w:rsid w:val="0046479F"/>
    <w:rsid w:val="00464952"/>
    <w:rsid w:val="00464E2C"/>
    <w:rsid w:val="0046506E"/>
    <w:rsid w:val="00465161"/>
    <w:rsid w:val="0046592E"/>
    <w:rsid w:val="00465CD7"/>
    <w:rsid w:val="00465D54"/>
    <w:rsid w:val="00466295"/>
    <w:rsid w:val="00466C9C"/>
    <w:rsid w:val="00467268"/>
    <w:rsid w:val="0046765B"/>
    <w:rsid w:val="00467F85"/>
    <w:rsid w:val="00470072"/>
    <w:rsid w:val="004703FE"/>
    <w:rsid w:val="00470877"/>
    <w:rsid w:val="0047096B"/>
    <w:rsid w:val="00471512"/>
    <w:rsid w:val="00471885"/>
    <w:rsid w:val="00471989"/>
    <w:rsid w:val="00471A16"/>
    <w:rsid w:val="00471B72"/>
    <w:rsid w:val="00471C0E"/>
    <w:rsid w:val="004727D9"/>
    <w:rsid w:val="00473156"/>
    <w:rsid w:val="0047395F"/>
    <w:rsid w:val="00473E6A"/>
    <w:rsid w:val="00474325"/>
    <w:rsid w:val="00474CFD"/>
    <w:rsid w:val="00475BF5"/>
    <w:rsid w:val="00476A5F"/>
    <w:rsid w:val="00477157"/>
    <w:rsid w:val="00477474"/>
    <w:rsid w:val="004775B0"/>
    <w:rsid w:val="004775FE"/>
    <w:rsid w:val="004808EE"/>
    <w:rsid w:val="00480D2C"/>
    <w:rsid w:val="00480F7E"/>
    <w:rsid w:val="00481114"/>
    <w:rsid w:val="00481151"/>
    <w:rsid w:val="00481525"/>
    <w:rsid w:val="004817DD"/>
    <w:rsid w:val="00481DAB"/>
    <w:rsid w:val="0048266A"/>
    <w:rsid w:val="00482703"/>
    <w:rsid w:val="004833AF"/>
    <w:rsid w:val="004834D6"/>
    <w:rsid w:val="00483885"/>
    <w:rsid w:val="0048394E"/>
    <w:rsid w:val="00483C05"/>
    <w:rsid w:val="00483C8A"/>
    <w:rsid w:val="004848BD"/>
    <w:rsid w:val="00484968"/>
    <w:rsid w:val="004852A7"/>
    <w:rsid w:val="00485532"/>
    <w:rsid w:val="00485669"/>
    <w:rsid w:val="00485A77"/>
    <w:rsid w:val="00485E85"/>
    <w:rsid w:val="004869CA"/>
    <w:rsid w:val="00486D81"/>
    <w:rsid w:val="00487054"/>
    <w:rsid w:val="004871AF"/>
    <w:rsid w:val="004873BD"/>
    <w:rsid w:val="004876FE"/>
    <w:rsid w:val="004877A2"/>
    <w:rsid w:val="00487BBB"/>
    <w:rsid w:val="0049007A"/>
    <w:rsid w:val="0049033B"/>
    <w:rsid w:val="00490351"/>
    <w:rsid w:val="0049069B"/>
    <w:rsid w:val="00490A7F"/>
    <w:rsid w:val="00490F15"/>
    <w:rsid w:val="00490F76"/>
    <w:rsid w:val="00491111"/>
    <w:rsid w:val="004916ED"/>
    <w:rsid w:val="00491C8A"/>
    <w:rsid w:val="00491F2B"/>
    <w:rsid w:val="004920F2"/>
    <w:rsid w:val="0049267D"/>
    <w:rsid w:val="00492CAC"/>
    <w:rsid w:val="00492CCC"/>
    <w:rsid w:val="00492CF7"/>
    <w:rsid w:val="00492D6D"/>
    <w:rsid w:val="004932E5"/>
    <w:rsid w:val="00493773"/>
    <w:rsid w:val="004937EF"/>
    <w:rsid w:val="0049393F"/>
    <w:rsid w:val="00493978"/>
    <w:rsid w:val="0049419E"/>
    <w:rsid w:val="00494229"/>
    <w:rsid w:val="0049428C"/>
    <w:rsid w:val="00494D71"/>
    <w:rsid w:val="00494ED2"/>
    <w:rsid w:val="00495908"/>
    <w:rsid w:val="00495C44"/>
    <w:rsid w:val="00495F0A"/>
    <w:rsid w:val="004960B7"/>
    <w:rsid w:val="004962D8"/>
    <w:rsid w:val="00496526"/>
    <w:rsid w:val="004966FC"/>
    <w:rsid w:val="00496CF3"/>
    <w:rsid w:val="00496DDD"/>
    <w:rsid w:val="00496FC5"/>
    <w:rsid w:val="004973CA"/>
    <w:rsid w:val="00497B82"/>
    <w:rsid w:val="004A0120"/>
    <w:rsid w:val="004A04BD"/>
    <w:rsid w:val="004A0D26"/>
    <w:rsid w:val="004A0E36"/>
    <w:rsid w:val="004A1001"/>
    <w:rsid w:val="004A10FE"/>
    <w:rsid w:val="004A11B4"/>
    <w:rsid w:val="004A13B5"/>
    <w:rsid w:val="004A1F42"/>
    <w:rsid w:val="004A2456"/>
    <w:rsid w:val="004A31E0"/>
    <w:rsid w:val="004A31EC"/>
    <w:rsid w:val="004A31F6"/>
    <w:rsid w:val="004A339E"/>
    <w:rsid w:val="004A3C3D"/>
    <w:rsid w:val="004A3F96"/>
    <w:rsid w:val="004A4127"/>
    <w:rsid w:val="004A44C7"/>
    <w:rsid w:val="004A4ACB"/>
    <w:rsid w:val="004A5AF1"/>
    <w:rsid w:val="004A5C13"/>
    <w:rsid w:val="004A5C22"/>
    <w:rsid w:val="004A5D8E"/>
    <w:rsid w:val="004A6134"/>
    <w:rsid w:val="004A6A08"/>
    <w:rsid w:val="004A6D92"/>
    <w:rsid w:val="004A77FF"/>
    <w:rsid w:val="004A78DF"/>
    <w:rsid w:val="004A7B71"/>
    <w:rsid w:val="004A7FBE"/>
    <w:rsid w:val="004B07C6"/>
    <w:rsid w:val="004B0D4B"/>
    <w:rsid w:val="004B10E3"/>
    <w:rsid w:val="004B1659"/>
    <w:rsid w:val="004B1A57"/>
    <w:rsid w:val="004B2283"/>
    <w:rsid w:val="004B25E2"/>
    <w:rsid w:val="004B332A"/>
    <w:rsid w:val="004B344E"/>
    <w:rsid w:val="004B4359"/>
    <w:rsid w:val="004B55F6"/>
    <w:rsid w:val="004B5779"/>
    <w:rsid w:val="004B57D3"/>
    <w:rsid w:val="004B5B11"/>
    <w:rsid w:val="004B610B"/>
    <w:rsid w:val="004B6117"/>
    <w:rsid w:val="004B615A"/>
    <w:rsid w:val="004B67E0"/>
    <w:rsid w:val="004B6A56"/>
    <w:rsid w:val="004B6A99"/>
    <w:rsid w:val="004B6CC1"/>
    <w:rsid w:val="004B6DBB"/>
    <w:rsid w:val="004B734F"/>
    <w:rsid w:val="004B7A68"/>
    <w:rsid w:val="004C0EBF"/>
    <w:rsid w:val="004C18E4"/>
    <w:rsid w:val="004C19CC"/>
    <w:rsid w:val="004C1C9E"/>
    <w:rsid w:val="004C212D"/>
    <w:rsid w:val="004C21A4"/>
    <w:rsid w:val="004C2336"/>
    <w:rsid w:val="004C255D"/>
    <w:rsid w:val="004C2BE3"/>
    <w:rsid w:val="004C30DF"/>
    <w:rsid w:val="004C37A8"/>
    <w:rsid w:val="004C3E96"/>
    <w:rsid w:val="004C3FF5"/>
    <w:rsid w:val="004C4A31"/>
    <w:rsid w:val="004C4B67"/>
    <w:rsid w:val="004C4C93"/>
    <w:rsid w:val="004C5CC8"/>
    <w:rsid w:val="004C5D30"/>
    <w:rsid w:val="004C5EEA"/>
    <w:rsid w:val="004C6110"/>
    <w:rsid w:val="004C688B"/>
    <w:rsid w:val="004C6A9F"/>
    <w:rsid w:val="004C72AA"/>
    <w:rsid w:val="004C7E5E"/>
    <w:rsid w:val="004D0078"/>
    <w:rsid w:val="004D07E2"/>
    <w:rsid w:val="004D08A5"/>
    <w:rsid w:val="004D0C35"/>
    <w:rsid w:val="004D0CAE"/>
    <w:rsid w:val="004D0CE9"/>
    <w:rsid w:val="004D0D1C"/>
    <w:rsid w:val="004D152E"/>
    <w:rsid w:val="004D1953"/>
    <w:rsid w:val="004D1C54"/>
    <w:rsid w:val="004D1EA7"/>
    <w:rsid w:val="004D1EDE"/>
    <w:rsid w:val="004D254B"/>
    <w:rsid w:val="004D27E7"/>
    <w:rsid w:val="004D2CBB"/>
    <w:rsid w:val="004D3404"/>
    <w:rsid w:val="004D388B"/>
    <w:rsid w:val="004D393E"/>
    <w:rsid w:val="004D3EF2"/>
    <w:rsid w:val="004D416C"/>
    <w:rsid w:val="004D4414"/>
    <w:rsid w:val="004D4D1B"/>
    <w:rsid w:val="004D5567"/>
    <w:rsid w:val="004D557B"/>
    <w:rsid w:val="004D57BB"/>
    <w:rsid w:val="004D5889"/>
    <w:rsid w:val="004D6CBA"/>
    <w:rsid w:val="004D711A"/>
    <w:rsid w:val="004D7674"/>
    <w:rsid w:val="004D7762"/>
    <w:rsid w:val="004D7C7D"/>
    <w:rsid w:val="004D7DB1"/>
    <w:rsid w:val="004D7E67"/>
    <w:rsid w:val="004E02A0"/>
    <w:rsid w:val="004E07FC"/>
    <w:rsid w:val="004E0889"/>
    <w:rsid w:val="004E1131"/>
    <w:rsid w:val="004E14B2"/>
    <w:rsid w:val="004E162D"/>
    <w:rsid w:val="004E1DCD"/>
    <w:rsid w:val="004E20CC"/>
    <w:rsid w:val="004E25A9"/>
    <w:rsid w:val="004E3282"/>
    <w:rsid w:val="004E3384"/>
    <w:rsid w:val="004E3570"/>
    <w:rsid w:val="004E368D"/>
    <w:rsid w:val="004E3A45"/>
    <w:rsid w:val="004E3C0A"/>
    <w:rsid w:val="004E3C2E"/>
    <w:rsid w:val="004E40F7"/>
    <w:rsid w:val="004E4463"/>
    <w:rsid w:val="004E4E59"/>
    <w:rsid w:val="004E562A"/>
    <w:rsid w:val="004E60BA"/>
    <w:rsid w:val="004E639B"/>
    <w:rsid w:val="004E66BA"/>
    <w:rsid w:val="004E6741"/>
    <w:rsid w:val="004E6981"/>
    <w:rsid w:val="004E71CF"/>
    <w:rsid w:val="004F024D"/>
    <w:rsid w:val="004F179A"/>
    <w:rsid w:val="004F203D"/>
    <w:rsid w:val="004F24F8"/>
    <w:rsid w:val="004F2552"/>
    <w:rsid w:val="004F27BB"/>
    <w:rsid w:val="004F2DA4"/>
    <w:rsid w:val="004F2E1A"/>
    <w:rsid w:val="004F3309"/>
    <w:rsid w:val="004F35C6"/>
    <w:rsid w:val="004F35CB"/>
    <w:rsid w:val="004F3DA6"/>
    <w:rsid w:val="004F4634"/>
    <w:rsid w:val="004F4B42"/>
    <w:rsid w:val="004F55DE"/>
    <w:rsid w:val="004F588E"/>
    <w:rsid w:val="004F58C4"/>
    <w:rsid w:val="004F76F8"/>
    <w:rsid w:val="004F7D81"/>
    <w:rsid w:val="0050009E"/>
    <w:rsid w:val="0050057C"/>
    <w:rsid w:val="00500859"/>
    <w:rsid w:val="005009EE"/>
    <w:rsid w:val="00501534"/>
    <w:rsid w:val="0050199C"/>
    <w:rsid w:val="005021D6"/>
    <w:rsid w:val="00502335"/>
    <w:rsid w:val="005026D0"/>
    <w:rsid w:val="00502951"/>
    <w:rsid w:val="00502CF1"/>
    <w:rsid w:val="00503488"/>
    <w:rsid w:val="00503CD8"/>
    <w:rsid w:val="00504054"/>
    <w:rsid w:val="0050428E"/>
    <w:rsid w:val="00504B06"/>
    <w:rsid w:val="00504C08"/>
    <w:rsid w:val="00504C16"/>
    <w:rsid w:val="00504CFE"/>
    <w:rsid w:val="00504EAA"/>
    <w:rsid w:val="00505065"/>
    <w:rsid w:val="00505207"/>
    <w:rsid w:val="00505429"/>
    <w:rsid w:val="005056B9"/>
    <w:rsid w:val="00505891"/>
    <w:rsid w:val="00505A99"/>
    <w:rsid w:val="00506B35"/>
    <w:rsid w:val="00506EB3"/>
    <w:rsid w:val="00506EB6"/>
    <w:rsid w:val="00507076"/>
    <w:rsid w:val="005073AD"/>
    <w:rsid w:val="00507955"/>
    <w:rsid w:val="005100F9"/>
    <w:rsid w:val="005102FD"/>
    <w:rsid w:val="00510F12"/>
    <w:rsid w:val="0051144C"/>
    <w:rsid w:val="00511D4F"/>
    <w:rsid w:val="00512490"/>
    <w:rsid w:val="00512790"/>
    <w:rsid w:val="005128EE"/>
    <w:rsid w:val="00512C7E"/>
    <w:rsid w:val="00512CAE"/>
    <w:rsid w:val="00512E3F"/>
    <w:rsid w:val="0051312F"/>
    <w:rsid w:val="00513F1D"/>
    <w:rsid w:val="00514AEE"/>
    <w:rsid w:val="00514B49"/>
    <w:rsid w:val="0051506D"/>
    <w:rsid w:val="00515319"/>
    <w:rsid w:val="005153E4"/>
    <w:rsid w:val="00515A2B"/>
    <w:rsid w:val="00515D62"/>
    <w:rsid w:val="0051607F"/>
    <w:rsid w:val="00516231"/>
    <w:rsid w:val="00516454"/>
    <w:rsid w:val="00516709"/>
    <w:rsid w:val="00516890"/>
    <w:rsid w:val="00516A19"/>
    <w:rsid w:val="00516AD3"/>
    <w:rsid w:val="005175AB"/>
    <w:rsid w:val="00517791"/>
    <w:rsid w:val="00517E7E"/>
    <w:rsid w:val="0052018B"/>
    <w:rsid w:val="0052149C"/>
    <w:rsid w:val="00521777"/>
    <w:rsid w:val="00521A7F"/>
    <w:rsid w:val="00521B83"/>
    <w:rsid w:val="00521B93"/>
    <w:rsid w:val="005221CF"/>
    <w:rsid w:val="00522460"/>
    <w:rsid w:val="00522C4A"/>
    <w:rsid w:val="00522E9F"/>
    <w:rsid w:val="00523DFE"/>
    <w:rsid w:val="00523EB0"/>
    <w:rsid w:val="00524686"/>
    <w:rsid w:val="005248DF"/>
    <w:rsid w:val="00524F39"/>
    <w:rsid w:val="0052596D"/>
    <w:rsid w:val="00526095"/>
    <w:rsid w:val="0052660E"/>
    <w:rsid w:val="00526862"/>
    <w:rsid w:val="0052698D"/>
    <w:rsid w:val="005279CB"/>
    <w:rsid w:val="00527B11"/>
    <w:rsid w:val="00527B7C"/>
    <w:rsid w:val="00527D23"/>
    <w:rsid w:val="00527D7F"/>
    <w:rsid w:val="0053012E"/>
    <w:rsid w:val="00530225"/>
    <w:rsid w:val="0053040B"/>
    <w:rsid w:val="00530490"/>
    <w:rsid w:val="00530710"/>
    <w:rsid w:val="00530962"/>
    <w:rsid w:val="00530CA5"/>
    <w:rsid w:val="00530D5F"/>
    <w:rsid w:val="005311E8"/>
    <w:rsid w:val="00531B18"/>
    <w:rsid w:val="00532147"/>
    <w:rsid w:val="00532251"/>
    <w:rsid w:val="005329A7"/>
    <w:rsid w:val="00532C20"/>
    <w:rsid w:val="0053304E"/>
    <w:rsid w:val="00533348"/>
    <w:rsid w:val="005341A2"/>
    <w:rsid w:val="005342F1"/>
    <w:rsid w:val="005351A5"/>
    <w:rsid w:val="005357C7"/>
    <w:rsid w:val="00535A27"/>
    <w:rsid w:val="00535C67"/>
    <w:rsid w:val="00535DC3"/>
    <w:rsid w:val="00536E11"/>
    <w:rsid w:val="00537CF5"/>
    <w:rsid w:val="00537EE1"/>
    <w:rsid w:val="005400FC"/>
    <w:rsid w:val="00541DCB"/>
    <w:rsid w:val="00541E41"/>
    <w:rsid w:val="0054245F"/>
    <w:rsid w:val="005426DF"/>
    <w:rsid w:val="00542C81"/>
    <w:rsid w:val="00542EAF"/>
    <w:rsid w:val="00542EFE"/>
    <w:rsid w:val="00542F9C"/>
    <w:rsid w:val="00543046"/>
    <w:rsid w:val="005435F5"/>
    <w:rsid w:val="005436EF"/>
    <w:rsid w:val="00543D27"/>
    <w:rsid w:val="005444CE"/>
    <w:rsid w:val="005447F9"/>
    <w:rsid w:val="005448E9"/>
    <w:rsid w:val="005452A9"/>
    <w:rsid w:val="005457E7"/>
    <w:rsid w:val="00545DB4"/>
    <w:rsid w:val="00545E60"/>
    <w:rsid w:val="0054611E"/>
    <w:rsid w:val="005464C1"/>
    <w:rsid w:val="00546D34"/>
    <w:rsid w:val="005470F0"/>
    <w:rsid w:val="005475C7"/>
    <w:rsid w:val="00547746"/>
    <w:rsid w:val="005479AB"/>
    <w:rsid w:val="00550716"/>
    <w:rsid w:val="00550CD5"/>
    <w:rsid w:val="00550DA7"/>
    <w:rsid w:val="005521DB"/>
    <w:rsid w:val="005522EC"/>
    <w:rsid w:val="00552D4E"/>
    <w:rsid w:val="00552F84"/>
    <w:rsid w:val="00553C75"/>
    <w:rsid w:val="00554510"/>
    <w:rsid w:val="0055499A"/>
    <w:rsid w:val="00555483"/>
    <w:rsid w:val="005558A0"/>
    <w:rsid w:val="00555B5D"/>
    <w:rsid w:val="00555DDE"/>
    <w:rsid w:val="0055635B"/>
    <w:rsid w:val="005563C1"/>
    <w:rsid w:val="00556E96"/>
    <w:rsid w:val="005573D6"/>
    <w:rsid w:val="00557B2D"/>
    <w:rsid w:val="00560550"/>
    <w:rsid w:val="00560809"/>
    <w:rsid w:val="00560C63"/>
    <w:rsid w:val="00560FFA"/>
    <w:rsid w:val="00561F13"/>
    <w:rsid w:val="005620E1"/>
    <w:rsid w:val="005627A3"/>
    <w:rsid w:val="005630F9"/>
    <w:rsid w:val="005635E8"/>
    <w:rsid w:val="00563654"/>
    <w:rsid w:val="00564184"/>
    <w:rsid w:val="0056469A"/>
    <w:rsid w:val="00564D35"/>
    <w:rsid w:val="00564E98"/>
    <w:rsid w:val="005652D2"/>
    <w:rsid w:val="005653D5"/>
    <w:rsid w:val="00565701"/>
    <w:rsid w:val="00565813"/>
    <w:rsid w:val="00566248"/>
    <w:rsid w:val="005666B4"/>
    <w:rsid w:val="00566B03"/>
    <w:rsid w:val="00566B6C"/>
    <w:rsid w:val="00570A87"/>
    <w:rsid w:val="005713BA"/>
    <w:rsid w:val="005715A1"/>
    <w:rsid w:val="005718CE"/>
    <w:rsid w:val="0057198B"/>
    <w:rsid w:val="00571D4E"/>
    <w:rsid w:val="00572C2B"/>
    <w:rsid w:val="00573D84"/>
    <w:rsid w:val="005743DD"/>
    <w:rsid w:val="0057445D"/>
    <w:rsid w:val="00574B63"/>
    <w:rsid w:val="00574BED"/>
    <w:rsid w:val="005750AF"/>
    <w:rsid w:val="00575A22"/>
    <w:rsid w:val="0057614A"/>
    <w:rsid w:val="0057674F"/>
    <w:rsid w:val="005771C0"/>
    <w:rsid w:val="00577373"/>
    <w:rsid w:val="005774D0"/>
    <w:rsid w:val="00577856"/>
    <w:rsid w:val="00577B07"/>
    <w:rsid w:val="005802E3"/>
    <w:rsid w:val="0058096C"/>
    <w:rsid w:val="00580ACA"/>
    <w:rsid w:val="00580F7D"/>
    <w:rsid w:val="005812DD"/>
    <w:rsid w:val="0058195F"/>
    <w:rsid w:val="00581BE4"/>
    <w:rsid w:val="00582451"/>
    <w:rsid w:val="00582998"/>
    <w:rsid w:val="00582A1E"/>
    <w:rsid w:val="00582B00"/>
    <w:rsid w:val="00583B33"/>
    <w:rsid w:val="00583CC7"/>
    <w:rsid w:val="00584BBE"/>
    <w:rsid w:val="00584DE4"/>
    <w:rsid w:val="005850B6"/>
    <w:rsid w:val="005856E9"/>
    <w:rsid w:val="005859D5"/>
    <w:rsid w:val="00585A48"/>
    <w:rsid w:val="005861B1"/>
    <w:rsid w:val="005861C3"/>
    <w:rsid w:val="00586254"/>
    <w:rsid w:val="0058627C"/>
    <w:rsid w:val="0058653F"/>
    <w:rsid w:val="00586C0A"/>
    <w:rsid w:val="005871E8"/>
    <w:rsid w:val="00587A1C"/>
    <w:rsid w:val="0059067B"/>
    <w:rsid w:val="005908B1"/>
    <w:rsid w:val="00590A57"/>
    <w:rsid w:val="00591022"/>
    <w:rsid w:val="005913EF"/>
    <w:rsid w:val="00591422"/>
    <w:rsid w:val="0059177E"/>
    <w:rsid w:val="00591969"/>
    <w:rsid w:val="00592076"/>
    <w:rsid w:val="0059209E"/>
    <w:rsid w:val="0059283C"/>
    <w:rsid w:val="00592DFA"/>
    <w:rsid w:val="00592FB1"/>
    <w:rsid w:val="00593041"/>
    <w:rsid w:val="00593715"/>
    <w:rsid w:val="005942C9"/>
    <w:rsid w:val="005947A8"/>
    <w:rsid w:val="005948AB"/>
    <w:rsid w:val="00594E80"/>
    <w:rsid w:val="0059540E"/>
    <w:rsid w:val="0059568B"/>
    <w:rsid w:val="00595945"/>
    <w:rsid w:val="00595CE6"/>
    <w:rsid w:val="00595F71"/>
    <w:rsid w:val="00596508"/>
    <w:rsid w:val="00596914"/>
    <w:rsid w:val="005969D8"/>
    <w:rsid w:val="00596D1A"/>
    <w:rsid w:val="00596E34"/>
    <w:rsid w:val="00597933"/>
    <w:rsid w:val="00597A4B"/>
    <w:rsid w:val="00597C5D"/>
    <w:rsid w:val="005A017A"/>
    <w:rsid w:val="005A01F7"/>
    <w:rsid w:val="005A02F1"/>
    <w:rsid w:val="005A096B"/>
    <w:rsid w:val="005A0F6D"/>
    <w:rsid w:val="005A1A58"/>
    <w:rsid w:val="005A2A6E"/>
    <w:rsid w:val="005A307A"/>
    <w:rsid w:val="005A35AB"/>
    <w:rsid w:val="005A3669"/>
    <w:rsid w:val="005A3924"/>
    <w:rsid w:val="005A3DDE"/>
    <w:rsid w:val="005A466D"/>
    <w:rsid w:val="005A4B84"/>
    <w:rsid w:val="005A4CF2"/>
    <w:rsid w:val="005A5A6D"/>
    <w:rsid w:val="005A5B86"/>
    <w:rsid w:val="005A5D57"/>
    <w:rsid w:val="005A61E1"/>
    <w:rsid w:val="005A63CA"/>
    <w:rsid w:val="005A68EB"/>
    <w:rsid w:val="005A6F5C"/>
    <w:rsid w:val="005A771A"/>
    <w:rsid w:val="005A7F34"/>
    <w:rsid w:val="005B00EF"/>
    <w:rsid w:val="005B03A1"/>
    <w:rsid w:val="005B04F0"/>
    <w:rsid w:val="005B0907"/>
    <w:rsid w:val="005B0ADC"/>
    <w:rsid w:val="005B135B"/>
    <w:rsid w:val="005B146E"/>
    <w:rsid w:val="005B18EB"/>
    <w:rsid w:val="005B1CF3"/>
    <w:rsid w:val="005B20FB"/>
    <w:rsid w:val="005B22B2"/>
    <w:rsid w:val="005B2A4E"/>
    <w:rsid w:val="005B38AB"/>
    <w:rsid w:val="005B3B8E"/>
    <w:rsid w:val="005B3DCD"/>
    <w:rsid w:val="005B407C"/>
    <w:rsid w:val="005B40F4"/>
    <w:rsid w:val="005B4383"/>
    <w:rsid w:val="005B4B92"/>
    <w:rsid w:val="005B5568"/>
    <w:rsid w:val="005B5964"/>
    <w:rsid w:val="005B5A9A"/>
    <w:rsid w:val="005B5B62"/>
    <w:rsid w:val="005B629B"/>
    <w:rsid w:val="005B6339"/>
    <w:rsid w:val="005B663D"/>
    <w:rsid w:val="005B757D"/>
    <w:rsid w:val="005B76A9"/>
    <w:rsid w:val="005C03E5"/>
    <w:rsid w:val="005C0D4E"/>
    <w:rsid w:val="005C1511"/>
    <w:rsid w:val="005C158E"/>
    <w:rsid w:val="005C16B2"/>
    <w:rsid w:val="005C189A"/>
    <w:rsid w:val="005C1D5F"/>
    <w:rsid w:val="005C1F1F"/>
    <w:rsid w:val="005C231C"/>
    <w:rsid w:val="005C3431"/>
    <w:rsid w:val="005C35FE"/>
    <w:rsid w:val="005C3884"/>
    <w:rsid w:val="005C398A"/>
    <w:rsid w:val="005C3CF0"/>
    <w:rsid w:val="005C3E38"/>
    <w:rsid w:val="005C3FC6"/>
    <w:rsid w:val="005C4152"/>
    <w:rsid w:val="005C459E"/>
    <w:rsid w:val="005C477D"/>
    <w:rsid w:val="005C481A"/>
    <w:rsid w:val="005C4B7B"/>
    <w:rsid w:val="005C5292"/>
    <w:rsid w:val="005C5D28"/>
    <w:rsid w:val="005C5DBA"/>
    <w:rsid w:val="005C627B"/>
    <w:rsid w:val="005C6517"/>
    <w:rsid w:val="005C6A56"/>
    <w:rsid w:val="005C7472"/>
    <w:rsid w:val="005C7677"/>
    <w:rsid w:val="005D02EE"/>
    <w:rsid w:val="005D0ECB"/>
    <w:rsid w:val="005D139B"/>
    <w:rsid w:val="005D156E"/>
    <w:rsid w:val="005D199E"/>
    <w:rsid w:val="005D1AD7"/>
    <w:rsid w:val="005D1D1F"/>
    <w:rsid w:val="005D1D81"/>
    <w:rsid w:val="005D1E71"/>
    <w:rsid w:val="005D216F"/>
    <w:rsid w:val="005D28A3"/>
    <w:rsid w:val="005D2944"/>
    <w:rsid w:val="005D2955"/>
    <w:rsid w:val="005D3F85"/>
    <w:rsid w:val="005D42A7"/>
    <w:rsid w:val="005D4F9A"/>
    <w:rsid w:val="005D51E8"/>
    <w:rsid w:val="005D535F"/>
    <w:rsid w:val="005D5779"/>
    <w:rsid w:val="005D580F"/>
    <w:rsid w:val="005D5B16"/>
    <w:rsid w:val="005D616E"/>
    <w:rsid w:val="005D62AB"/>
    <w:rsid w:val="005D632A"/>
    <w:rsid w:val="005D757A"/>
    <w:rsid w:val="005D7D43"/>
    <w:rsid w:val="005D7E14"/>
    <w:rsid w:val="005E1444"/>
    <w:rsid w:val="005E2110"/>
    <w:rsid w:val="005E26B0"/>
    <w:rsid w:val="005E29F1"/>
    <w:rsid w:val="005E2CD8"/>
    <w:rsid w:val="005E308F"/>
    <w:rsid w:val="005E3937"/>
    <w:rsid w:val="005E3C85"/>
    <w:rsid w:val="005E3F56"/>
    <w:rsid w:val="005E4236"/>
    <w:rsid w:val="005E4961"/>
    <w:rsid w:val="005E4EBE"/>
    <w:rsid w:val="005E5729"/>
    <w:rsid w:val="005E5FF6"/>
    <w:rsid w:val="005E6DEE"/>
    <w:rsid w:val="005E6F7C"/>
    <w:rsid w:val="005E7389"/>
    <w:rsid w:val="005E7BAB"/>
    <w:rsid w:val="005E7E77"/>
    <w:rsid w:val="005F0457"/>
    <w:rsid w:val="005F0638"/>
    <w:rsid w:val="005F172E"/>
    <w:rsid w:val="005F1823"/>
    <w:rsid w:val="005F1E79"/>
    <w:rsid w:val="005F2015"/>
    <w:rsid w:val="005F2188"/>
    <w:rsid w:val="005F27AA"/>
    <w:rsid w:val="005F2CBB"/>
    <w:rsid w:val="005F2F9F"/>
    <w:rsid w:val="005F2FFD"/>
    <w:rsid w:val="005F3724"/>
    <w:rsid w:val="005F4354"/>
    <w:rsid w:val="005F4821"/>
    <w:rsid w:val="005F4C69"/>
    <w:rsid w:val="005F4D37"/>
    <w:rsid w:val="005F5A99"/>
    <w:rsid w:val="005F5CF9"/>
    <w:rsid w:val="005F6810"/>
    <w:rsid w:val="005F6A8F"/>
    <w:rsid w:val="005F6B48"/>
    <w:rsid w:val="005F6D55"/>
    <w:rsid w:val="005F7160"/>
    <w:rsid w:val="006006B0"/>
    <w:rsid w:val="00600704"/>
    <w:rsid w:val="00600744"/>
    <w:rsid w:val="00600749"/>
    <w:rsid w:val="0060085F"/>
    <w:rsid w:val="0060164D"/>
    <w:rsid w:val="006016F7"/>
    <w:rsid w:val="00601A28"/>
    <w:rsid w:val="006022FB"/>
    <w:rsid w:val="00602663"/>
    <w:rsid w:val="006026E7"/>
    <w:rsid w:val="00602780"/>
    <w:rsid w:val="00602903"/>
    <w:rsid w:val="00602E8A"/>
    <w:rsid w:val="00602FF3"/>
    <w:rsid w:val="0060344F"/>
    <w:rsid w:val="00603796"/>
    <w:rsid w:val="006043B9"/>
    <w:rsid w:val="006048FE"/>
    <w:rsid w:val="00604B71"/>
    <w:rsid w:val="00604B7E"/>
    <w:rsid w:val="00604D8B"/>
    <w:rsid w:val="00604E6B"/>
    <w:rsid w:val="00605166"/>
    <w:rsid w:val="00605231"/>
    <w:rsid w:val="0060536E"/>
    <w:rsid w:val="006057D4"/>
    <w:rsid w:val="00605A99"/>
    <w:rsid w:val="00605BBE"/>
    <w:rsid w:val="00605F00"/>
    <w:rsid w:val="00606942"/>
    <w:rsid w:val="00606B3C"/>
    <w:rsid w:val="0060735D"/>
    <w:rsid w:val="00607529"/>
    <w:rsid w:val="00610086"/>
    <w:rsid w:val="006105E3"/>
    <w:rsid w:val="00610671"/>
    <w:rsid w:val="0061082E"/>
    <w:rsid w:val="00610E85"/>
    <w:rsid w:val="0061137E"/>
    <w:rsid w:val="006138C0"/>
    <w:rsid w:val="00613A62"/>
    <w:rsid w:val="00613DF5"/>
    <w:rsid w:val="00613F31"/>
    <w:rsid w:val="00614151"/>
    <w:rsid w:val="00614463"/>
    <w:rsid w:val="00614F7C"/>
    <w:rsid w:val="0061534C"/>
    <w:rsid w:val="006153A2"/>
    <w:rsid w:val="006164DB"/>
    <w:rsid w:val="00617152"/>
    <w:rsid w:val="0061726D"/>
    <w:rsid w:val="00617380"/>
    <w:rsid w:val="00617CFE"/>
    <w:rsid w:val="00620230"/>
    <w:rsid w:val="00620AE6"/>
    <w:rsid w:val="006214C3"/>
    <w:rsid w:val="0062177A"/>
    <w:rsid w:val="00621ED7"/>
    <w:rsid w:val="00622717"/>
    <w:rsid w:val="00622C5F"/>
    <w:rsid w:val="00622C6D"/>
    <w:rsid w:val="0062382D"/>
    <w:rsid w:val="006248BA"/>
    <w:rsid w:val="006254E6"/>
    <w:rsid w:val="00626111"/>
    <w:rsid w:val="00626833"/>
    <w:rsid w:val="00626D4E"/>
    <w:rsid w:val="00627065"/>
    <w:rsid w:val="006273F8"/>
    <w:rsid w:val="00627CC6"/>
    <w:rsid w:val="006300DB"/>
    <w:rsid w:val="00630181"/>
    <w:rsid w:val="00630400"/>
    <w:rsid w:val="00630738"/>
    <w:rsid w:val="00630D3B"/>
    <w:rsid w:val="00631280"/>
    <w:rsid w:val="006322B0"/>
    <w:rsid w:val="00632E2E"/>
    <w:rsid w:val="00634305"/>
    <w:rsid w:val="00634365"/>
    <w:rsid w:val="006345BD"/>
    <w:rsid w:val="00634AAA"/>
    <w:rsid w:val="00634CDE"/>
    <w:rsid w:val="006353DF"/>
    <w:rsid w:val="00635760"/>
    <w:rsid w:val="00635C8E"/>
    <w:rsid w:val="00635F12"/>
    <w:rsid w:val="00635F3B"/>
    <w:rsid w:val="00636912"/>
    <w:rsid w:val="00637481"/>
    <w:rsid w:val="006374A6"/>
    <w:rsid w:val="006375F8"/>
    <w:rsid w:val="0063771E"/>
    <w:rsid w:val="0063797A"/>
    <w:rsid w:val="00637B53"/>
    <w:rsid w:val="00637BF4"/>
    <w:rsid w:val="00640267"/>
    <w:rsid w:val="006406B0"/>
    <w:rsid w:val="006409EA"/>
    <w:rsid w:val="00640C6D"/>
    <w:rsid w:val="0064118B"/>
    <w:rsid w:val="006413BE"/>
    <w:rsid w:val="00641CC2"/>
    <w:rsid w:val="00641F32"/>
    <w:rsid w:val="006421E4"/>
    <w:rsid w:val="00642502"/>
    <w:rsid w:val="00643350"/>
    <w:rsid w:val="0064355D"/>
    <w:rsid w:val="006436F9"/>
    <w:rsid w:val="00643BE9"/>
    <w:rsid w:val="00643CB1"/>
    <w:rsid w:val="00643FF4"/>
    <w:rsid w:val="006448C3"/>
    <w:rsid w:val="00644984"/>
    <w:rsid w:val="00644C07"/>
    <w:rsid w:val="00644F26"/>
    <w:rsid w:val="00645409"/>
    <w:rsid w:val="00646B0E"/>
    <w:rsid w:val="00646B5F"/>
    <w:rsid w:val="00646FE8"/>
    <w:rsid w:val="00647A47"/>
    <w:rsid w:val="00647E7C"/>
    <w:rsid w:val="00647EBB"/>
    <w:rsid w:val="0065006B"/>
    <w:rsid w:val="00650AD1"/>
    <w:rsid w:val="00650B8A"/>
    <w:rsid w:val="00650EA1"/>
    <w:rsid w:val="00650EE5"/>
    <w:rsid w:val="0065113E"/>
    <w:rsid w:val="006515FE"/>
    <w:rsid w:val="00651E3E"/>
    <w:rsid w:val="00651F26"/>
    <w:rsid w:val="00652004"/>
    <w:rsid w:val="0065245D"/>
    <w:rsid w:val="0065245F"/>
    <w:rsid w:val="00652E6A"/>
    <w:rsid w:val="00652F81"/>
    <w:rsid w:val="00653008"/>
    <w:rsid w:val="00653533"/>
    <w:rsid w:val="006537F5"/>
    <w:rsid w:val="006547FF"/>
    <w:rsid w:val="00654AC7"/>
    <w:rsid w:val="00655797"/>
    <w:rsid w:val="006559DB"/>
    <w:rsid w:val="00655B78"/>
    <w:rsid w:val="00655EDE"/>
    <w:rsid w:val="00656203"/>
    <w:rsid w:val="00656C01"/>
    <w:rsid w:val="00656E49"/>
    <w:rsid w:val="00657082"/>
    <w:rsid w:val="00657452"/>
    <w:rsid w:val="0065748E"/>
    <w:rsid w:val="006601AB"/>
    <w:rsid w:val="006608F1"/>
    <w:rsid w:val="00660C8D"/>
    <w:rsid w:val="00660D58"/>
    <w:rsid w:val="00661138"/>
    <w:rsid w:val="006614D7"/>
    <w:rsid w:val="00661DC9"/>
    <w:rsid w:val="00661F4D"/>
    <w:rsid w:val="0066247A"/>
    <w:rsid w:val="00662891"/>
    <w:rsid w:val="00662F34"/>
    <w:rsid w:val="006637B2"/>
    <w:rsid w:val="006641AC"/>
    <w:rsid w:val="00664365"/>
    <w:rsid w:val="00664585"/>
    <w:rsid w:val="00664C21"/>
    <w:rsid w:val="00664FF5"/>
    <w:rsid w:val="00665412"/>
    <w:rsid w:val="00666134"/>
    <w:rsid w:val="00666845"/>
    <w:rsid w:val="00666C18"/>
    <w:rsid w:val="006676B1"/>
    <w:rsid w:val="00667AC2"/>
    <w:rsid w:val="006700E7"/>
    <w:rsid w:val="00670399"/>
    <w:rsid w:val="006707CB"/>
    <w:rsid w:val="00670A25"/>
    <w:rsid w:val="00670E4E"/>
    <w:rsid w:val="006711C2"/>
    <w:rsid w:val="00671585"/>
    <w:rsid w:val="00671642"/>
    <w:rsid w:val="006718C7"/>
    <w:rsid w:val="006718E2"/>
    <w:rsid w:val="00671A15"/>
    <w:rsid w:val="00671D96"/>
    <w:rsid w:val="00671E00"/>
    <w:rsid w:val="0067222B"/>
    <w:rsid w:val="00672E47"/>
    <w:rsid w:val="0067412B"/>
    <w:rsid w:val="0067443F"/>
    <w:rsid w:val="006744DB"/>
    <w:rsid w:val="00674A3F"/>
    <w:rsid w:val="0067557E"/>
    <w:rsid w:val="00675F6D"/>
    <w:rsid w:val="0067696B"/>
    <w:rsid w:val="00676FBE"/>
    <w:rsid w:val="0067713A"/>
    <w:rsid w:val="00677208"/>
    <w:rsid w:val="00677280"/>
    <w:rsid w:val="00677648"/>
    <w:rsid w:val="006776A8"/>
    <w:rsid w:val="00680347"/>
    <w:rsid w:val="006806AD"/>
    <w:rsid w:val="00680D9C"/>
    <w:rsid w:val="00682572"/>
    <w:rsid w:val="00682930"/>
    <w:rsid w:val="00682AD1"/>
    <w:rsid w:val="0068375F"/>
    <w:rsid w:val="00683C04"/>
    <w:rsid w:val="00683E31"/>
    <w:rsid w:val="00683EAE"/>
    <w:rsid w:val="006846E0"/>
    <w:rsid w:val="0068479C"/>
    <w:rsid w:val="00684F36"/>
    <w:rsid w:val="00684FC2"/>
    <w:rsid w:val="006854BA"/>
    <w:rsid w:val="00685A06"/>
    <w:rsid w:val="00685CF7"/>
    <w:rsid w:val="006869BA"/>
    <w:rsid w:val="00687011"/>
    <w:rsid w:val="00687706"/>
    <w:rsid w:val="00687D2A"/>
    <w:rsid w:val="00690840"/>
    <w:rsid w:val="00691692"/>
    <w:rsid w:val="00691972"/>
    <w:rsid w:val="00691B07"/>
    <w:rsid w:val="00692CB1"/>
    <w:rsid w:val="0069312B"/>
    <w:rsid w:val="0069349B"/>
    <w:rsid w:val="006935B2"/>
    <w:rsid w:val="006936FF"/>
    <w:rsid w:val="006939D6"/>
    <w:rsid w:val="00693A02"/>
    <w:rsid w:val="00693F43"/>
    <w:rsid w:val="006943A1"/>
    <w:rsid w:val="00694AFD"/>
    <w:rsid w:val="00694CBF"/>
    <w:rsid w:val="00695B90"/>
    <w:rsid w:val="00696192"/>
    <w:rsid w:val="006966A6"/>
    <w:rsid w:val="006969DC"/>
    <w:rsid w:val="006970E6"/>
    <w:rsid w:val="00697643"/>
    <w:rsid w:val="0069771B"/>
    <w:rsid w:val="00697A14"/>
    <w:rsid w:val="00697CF1"/>
    <w:rsid w:val="006A01DB"/>
    <w:rsid w:val="006A039D"/>
    <w:rsid w:val="006A10E4"/>
    <w:rsid w:val="006A1C65"/>
    <w:rsid w:val="006A1D03"/>
    <w:rsid w:val="006A1E29"/>
    <w:rsid w:val="006A21A8"/>
    <w:rsid w:val="006A255E"/>
    <w:rsid w:val="006A26F0"/>
    <w:rsid w:val="006A3301"/>
    <w:rsid w:val="006A3521"/>
    <w:rsid w:val="006A35E2"/>
    <w:rsid w:val="006A39A7"/>
    <w:rsid w:val="006A39F2"/>
    <w:rsid w:val="006A3B93"/>
    <w:rsid w:val="006A4746"/>
    <w:rsid w:val="006A47F0"/>
    <w:rsid w:val="006A5091"/>
    <w:rsid w:val="006A54EF"/>
    <w:rsid w:val="006A5636"/>
    <w:rsid w:val="006A63EC"/>
    <w:rsid w:val="006A6A84"/>
    <w:rsid w:val="006A6CA5"/>
    <w:rsid w:val="006A787E"/>
    <w:rsid w:val="006B074B"/>
    <w:rsid w:val="006B0CD4"/>
    <w:rsid w:val="006B0E67"/>
    <w:rsid w:val="006B1366"/>
    <w:rsid w:val="006B1529"/>
    <w:rsid w:val="006B1897"/>
    <w:rsid w:val="006B1A14"/>
    <w:rsid w:val="006B1B01"/>
    <w:rsid w:val="006B1E66"/>
    <w:rsid w:val="006B1FAF"/>
    <w:rsid w:val="006B2557"/>
    <w:rsid w:val="006B2608"/>
    <w:rsid w:val="006B29C0"/>
    <w:rsid w:val="006B2B16"/>
    <w:rsid w:val="006B2BAB"/>
    <w:rsid w:val="006B2C02"/>
    <w:rsid w:val="006B2CE8"/>
    <w:rsid w:val="006B3CCE"/>
    <w:rsid w:val="006B459B"/>
    <w:rsid w:val="006B45CD"/>
    <w:rsid w:val="006B45EF"/>
    <w:rsid w:val="006B47DB"/>
    <w:rsid w:val="006B4B66"/>
    <w:rsid w:val="006B4BC8"/>
    <w:rsid w:val="006B5224"/>
    <w:rsid w:val="006B5757"/>
    <w:rsid w:val="006B5B3A"/>
    <w:rsid w:val="006B6022"/>
    <w:rsid w:val="006B6544"/>
    <w:rsid w:val="006B69BE"/>
    <w:rsid w:val="006B6D30"/>
    <w:rsid w:val="006B70DF"/>
    <w:rsid w:val="006B742A"/>
    <w:rsid w:val="006B7433"/>
    <w:rsid w:val="006B7958"/>
    <w:rsid w:val="006B7972"/>
    <w:rsid w:val="006B7C0F"/>
    <w:rsid w:val="006B7F78"/>
    <w:rsid w:val="006C03BE"/>
    <w:rsid w:val="006C0C67"/>
    <w:rsid w:val="006C136A"/>
    <w:rsid w:val="006C1486"/>
    <w:rsid w:val="006C1FAD"/>
    <w:rsid w:val="006C22FE"/>
    <w:rsid w:val="006C255E"/>
    <w:rsid w:val="006C2671"/>
    <w:rsid w:val="006C2717"/>
    <w:rsid w:val="006C2DE9"/>
    <w:rsid w:val="006C3DD3"/>
    <w:rsid w:val="006C3F9C"/>
    <w:rsid w:val="006C3FB8"/>
    <w:rsid w:val="006C4FDA"/>
    <w:rsid w:val="006C5893"/>
    <w:rsid w:val="006C5C24"/>
    <w:rsid w:val="006C5C7E"/>
    <w:rsid w:val="006C6381"/>
    <w:rsid w:val="006C6670"/>
    <w:rsid w:val="006C66DB"/>
    <w:rsid w:val="006C6B27"/>
    <w:rsid w:val="006C7154"/>
    <w:rsid w:val="006C71A3"/>
    <w:rsid w:val="006C7C88"/>
    <w:rsid w:val="006C7D48"/>
    <w:rsid w:val="006C7DF4"/>
    <w:rsid w:val="006C7EDD"/>
    <w:rsid w:val="006C7F12"/>
    <w:rsid w:val="006D01D7"/>
    <w:rsid w:val="006D0443"/>
    <w:rsid w:val="006D13F9"/>
    <w:rsid w:val="006D248B"/>
    <w:rsid w:val="006D28BF"/>
    <w:rsid w:val="006D4209"/>
    <w:rsid w:val="006D4E5F"/>
    <w:rsid w:val="006D5628"/>
    <w:rsid w:val="006D6223"/>
    <w:rsid w:val="006D6418"/>
    <w:rsid w:val="006D7382"/>
    <w:rsid w:val="006D798D"/>
    <w:rsid w:val="006D7EAF"/>
    <w:rsid w:val="006E0538"/>
    <w:rsid w:val="006E0684"/>
    <w:rsid w:val="006E0BE0"/>
    <w:rsid w:val="006E0BF8"/>
    <w:rsid w:val="006E0E8B"/>
    <w:rsid w:val="006E1A65"/>
    <w:rsid w:val="006E1BA0"/>
    <w:rsid w:val="006E1F46"/>
    <w:rsid w:val="006E208B"/>
    <w:rsid w:val="006E2803"/>
    <w:rsid w:val="006E2F2D"/>
    <w:rsid w:val="006E31E7"/>
    <w:rsid w:val="006E3D04"/>
    <w:rsid w:val="006E3D85"/>
    <w:rsid w:val="006E4142"/>
    <w:rsid w:val="006E469A"/>
    <w:rsid w:val="006E5437"/>
    <w:rsid w:val="006E59DA"/>
    <w:rsid w:val="006E5AB9"/>
    <w:rsid w:val="006E5D13"/>
    <w:rsid w:val="006E5DA1"/>
    <w:rsid w:val="006E6053"/>
    <w:rsid w:val="006E6273"/>
    <w:rsid w:val="006E6567"/>
    <w:rsid w:val="006E66FE"/>
    <w:rsid w:val="006E6838"/>
    <w:rsid w:val="006E6A7C"/>
    <w:rsid w:val="006E7359"/>
    <w:rsid w:val="006E779E"/>
    <w:rsid w:val="006E77D6"/>
    <w:rsid w:val="006E7A0B"/>
    <w:rsid w:val="006E7D34"/>
    <w:rsid w:val="006F19EC"/>
    <w:rsid w:val="006F1B22"/>
    <w:rsid w:val="006F1F08"/>
    <w:rsid w:val="006F2438"/>
    <w:rsid w:val="006F2CB1"/>
    <w:rsid w:val="006F3E88"/>
    <w:rsid w:val="006F3F46"/>
    <w:rsid w:val="006F4096"/>
    <w:rsid w:val="006F41CC"/>
    <w:rsid w:val="006F4BEC"/>
    <w:rsid w:val="006F4E3D"/>
    <w:rsid w:val="006F4F52"/>
    <w:rsid w:val="006F5470"/>
    <w:rsid w:val="006F5D79"/>
    <w:rsid w:val="006F6A59"/>
    <w:rsid w:val="006F6B0B"/>
    <w:rsid w:val="006F6DA3"/>
    <w:rsid w:val="006F6E55"/>
    <w:rsid w:val="006F7020"/>
    <w:rsid w:val="00700588"/>
    <w:rsid w:val="00700FCF"/>
    <w:rsid w:val="00701748"/>
    <w:rsid w:val="00702689"/>
    <w:rsid w:val="007032C0"/>
    <w:rsid w:val="007037AE"/>
    <w:rsid w:val="00703BC1"/>
    <w:rsid w:val="00703F59"/>
    <w:rsid w:val="007046B3"/>
    <w:rsid w:val="00704F10"/>
    <w:rsid w:val="00704F31"/>
    <w:rsid w:val="00705139"/>
    <w:rsid w:val="007055C0"/>
    <w:rsid w:val="00705F8E"/>
    <w:rsid w:val="007062CF"/>
    <w:rsid w:val="0070666F"/>
    <w:rsid w:val="007066C2"/>
    <w:rsid w:val="00706A61"/>
    <w:rsid w:val="00706DE4"/>
    <w:rsid w:val="0070707B"/>
    <w:rsid w:val="0070754F"/>
    <w:rsid w:val="00707684"/>
    <w:rsid w:val="0070779B"/>
    <w:rsid w:val="007078D6"/>
    <w:rsid w:val="00707C1A"/>
    <w:rsid w:val="007101F0"/>
    <w:rsid w:val="0071029B"/>
    <w:rsid w:val="00710E50"/>
    <w:rsid w:val="0071121E"/>
    <w:rsid w:val="00711266"/>
    <w:rsid w:val="00711B25"/>
    <w:rsid w:val="00711C3D"/>
    <w:rsid w:val="00711D1E"/>
    <w:rsid w:val="00711E57"/>
    <w:rsid w:val="00711F79"/>
    <w:rsid w:val="00712058"/>
    <w:rsid w:val="0071263F"/>
    <w:rsid w:val="007126B3"/>
    <w:rsid w:val="00712A21"/>
    <w:rsid w:val="00712F35"/>
    <w:rsid w:val="00713554"/>
    <w:rsid w:val="007136BC"/>
    <w:rsid w:val="007141D7"/>
    <w:rsid w:val="00714B10"/>
    <w:rsid w:val="0071549B"/>
    <w:rsid w:val="007159C3"/>
    <w:rsid w:val="00715D92"/>
    <w:rsid w:val="00716096"/>
    <w:rsid w:val="0071626E"/>
    <w:rsid w:val="00716964"/>
    <w:rsid w:val="00716A14"/>
    <w:rsid w:val="00716F0E"/>
    <w:rsid w:val="0071785B"/>
    <w:rsid w:val="00717F8B"/>
    <w:rsid w:val="00720A4E"/>
    <w:rsid w:val="00720C24"/>
    <w:rsid w:val="00721EEA"/>
    <w:rsid w:val="0072247C"/>
    <w:rsid w:val="0072267F"/>
    <w:rsid w:val="0072281B"/>
    <w:rsid w:val="00722BC2"/>
    <w:rsid w:val="00722DDD"/>
    <w:rsid w:val="00723049"/>
    <w:rsid w:val="00723BCB"/>
    <w:rsid w:val="00724482"/>
    <w:rsid w:val="00724D7C"/>
    <w:rsid w:val="00724F7A"/>
    <w:rsid w:val="00726262"/>
    <w:rsid w:val="007266C5"/>
    <w:rsid w:val="0072755A"/>
    <w:rsid w:val="00727ABC"/>
    <w:rsid w:val="00727DB2"/>
    <w:rsid w:val="00727F42"/>
    <w:rsid w:val="00730563"/>
    <w:rsid w:val="00730649"/>
    <w:rsid w:val="00730755"/>
    <w:rsid w:val="00730BB3"/>
    <w:rsid w:val="007310A6"/>
    <w:rsid w:val="00731406"/>
    <w:rsid w:val="007317BD"/>
    <w:rsid w:val="00731F6B"/>
    <w:rsid w:val="00732A01"/>
    <w:rsid w:val="00732A1D"/>
    <w:rsid w:val="00732EFD"/>
    <w:rsid w:val="007337E5"/>
    <w:rsid w:val="0073394F"/>
    <w:rsid w:val="00733FD6"/>
    <w:rsid w:val="00734017"/>
    <w:rsid w:val="007343C4"/>
    <w:rsid w:val="0073464A"/>
    <w:rsid w:val="00734696"/>
    <w:rsid w:val="00734F47"/>
    <w:rsid w:val="007357D3"/>
    <w:rsid w:val="00737436"/>
    <w:rsid w:val="00737A37"/>
    <w:rsid w:val="00737EF3"/>
    <w:rsid w:val="00740330"/>
    <w:rsid w:val="00740499"/>
    <w:rsid w:val="00740532"/>
    <w:rsid w:val="007405C4"/>
    <w:rsid w:val="00740B4B"/>
    <w:rsid w:val="00740D6F"/>
    <w:rsid w:val="00740EA1"/>
    <w:rsid w:val="00740FF3"/>
    <w:rsid w:val="00741587"/>
    <w:rsid w:val="007418BB"/>
    <w:rsid w:val="00741DE9"/>
    <w:rsid w:val="0074214E"/>
    <w:rsid w:val="0074214F"/>
    <w:rsid w:val="007425E5"/>
    <w:rsid w:val="00742A90"/>
    <w:rsid w:val="007431BA"/>
    <w:rsid w:val="00743486"/>
    <w:rsid w:val="00743607"/>
    <w:rsid w:val="00743A13"/>
    <w:rsid w:val="00743B85"/>
    <w:rsid w:val="00743BBC"/>
    <w:rsid w:val="0074434B"/>
    <w:rsid w:val="0074467B"/>
    <w:rsid w:val="007449AA"/>
    <w:rsid w:val="007449DC"/>
    <w:rsid w:val="00744A3E"/>
    <w:rsid w:val="00745489"/>
    <w:rsid w:val="0074585F"/>
    <w:rsid w:val="00746EEB"/>
    <w:rsid w:val="00746FD3"/>
    <w:rsid w:val="00747A42"/>
    <w:rsid w:val="00747B9F"/>
    <w:rsid w:val="007500A2"/>
    <w:rsid w:val="007503E7"/>
    <w:rsid w:val="007506C8"/>
    <w:rsid w:val="00750736"/>
    <w:rsid w:val="00750BC7"/>
    <w:rsid w:val="00750FE3"/>
    <w:rsid w:val="00752CBB"/>
    <w:rsid w:val="00752D4C"/>
    <w:rsid w:val="00752F2A"/>
    <w:rsid w:val="00753672"/>
    <w:rsid w:val="0075457E"/>
    <w:rsid w:val="007549E6"/>
    <w:rsid w:val="00754DFB"/>
    <w:rsid w:val="00755546"/>
    <w:rsid w:val="0075560F"/>
    <w:rsid w:val="0075585F"/>
    <w:rsid w:val="0075592C"/>
    <w:rsid w:val="00755BF2"/>
    <w:rsid w:val="00756796"/>
    <w:rsid w:val="00756AFF"/>
    <w:rsid w:val="00756FFD"/>
    <w:rsid w:val="00757653"/>
    <w:rsid w:val="00757AC1"/>
    <w:rsid w:val="00760E20"/>
    <w:rsid w:val="00761353"/>
    <w:rsid w:val="007616D6"/>
    <w:rsid w:val="0076271E"/>
    <w:rsid w:val="0076307C"/>
    <w:rsid w:val="007632FF"/>
    <w:rsid w:val="007636FB"/>
    <w:rsid w:val="00763704"/>
    <w:rsid w:val="00764382"/>
    <w:rsid w:val="0076521E"/>
    <w:rsid w:val="0076556C"/>
    <w:rsid w:val="0076564B"/>
    <w:rsid w:val="00765B47"/>
    <w:rsid w:val="007666A2"/>
    <w:rsid w:val="007669A7"/>
    <w:rsid w:val="00766C3A"/>
    <w:rsid w:val="00766CE2"/>
    <w:rsid w:val="00766EFF"/>
    <w:rsid w:val="0076700D"/>
    <w:rsid w:val="0076777B"/>
    <w:rsid w:val="00767A65"/>
    <w:rsid w:val="00767E43"/>
    <w:rsid w:val="00767E67"/>
    <w:rsid w:val="00770726"/>
    <w:rsid w:val="00770FF5"/>
    <w:rsid w:val="00771AE6"/>
    <w:rsid w:val="007721BF"/>
    <w:rsid w:val="0077267E"/>
    <w:rsid w:val="0077393F"/>
    <w:rsid w:val="00773AA2"/>
    <w:rsid w:val="00773AF0"/>
    <w:rsid w:val="00773D80"/>
    <w:rsid w:val="007747F4"/>
    <w:rsid w:val="0077491E"/>
    <w:rsid w:val="00774CD2"/>
    <w:rsid w:val="00775A56"/>
    <w:rsid w:val="00776BA9"/>
    <w:rsid w:val="00776BF1"/>
    <w:rsid w:val="00776E65"/>
    <w:rsid w:val="0077767F"/>
    <w:rsid w:val="00777FE8"/>
    <w:rsid w:val="00780558"/>
    <w:rsid w:val="007808E5"/>
    <w:rsid w:val="007809A3"/>
    <w:rsid w:val="00780A3B"/>
    <w:rsid w:val="00780B71"/>
    <w:rsid w:val="00780EAF"/>
    <w:rsid w:val="00781EB6"/>
    <w:rsid w:val="007822EB"/>
    <w:rsid w:val="007826B1"/>
    <w:rsid w:val="0078271D"/>
    <w:rsid w:val="00782FC7"/>
    <w:rsid w:val="00783068"/>
    <w:rsid w:val="00783178"/>
    <w:rsid w:val="0078330A"/>
    <w:rsid w:val="00783872"/>
    <w:rsid w:val="007840DB"/>
    <w:rsid w:val="007842F3"/>
    <w:rsid w:val="0078496C"/>
    <w:rsid w:val="00784EE6"/>
    <w:rsid w:val="00785376"/>
    <w:rsid w:val="00785543"/>
    <w:rsid w:val="00785714"/>
    <w:rsid w:val="00786183"/>
    <w:rsid w:val="00786217"/>
    <w:rsid w:val="007864FE"/>
    <w:rsid w:val="0078684F"/>
    <w:rsid w:val="00786CD4"/>
    <w:rsid w:val="00787B5D"/>
    <w:rsid w:val="00790233"/>
    <w:rsid w:val="00790965"/>
    <w:rsid w:val="00790A96"/>
    <w:rsid w:val="0079167F"/>
    <w:rsid w:val="00792224"/>
    <w:rsid w:val="0079268A"/>
    <w:rsid w:val="0079284F"/>
    <w:rsid w:val="007929D6"/>
    <w:rsid w:val="00792B2E"/>
    <w:rsid w:val="00793787"/>
    <w:rsid w:val="00793D38"/>
    <w:rsid w:val="00794215"/>
    <w:rsid w:val="007948B1"/>
    <w:rsid w:val="00795720"/>
    <w:rsid w:val="007958FE"/>
    <w:rsid w:val="00796464"/>
    <w:rsid w:val="00796A57"/>
    <w:rsid w:val="00796D29"/>
    <w:rsid w:val="0079729B"/>
    <w:rsid w:val="007975D0"/>
    <w:rsid w:val="00797852"/>
    <w:rsid w:val="00797D1D"/>
    <w:rsid w:val="007A035F"/>
    <w:rsid w:val="007A119A"/>
    <w:rsid w:val="007A1225"/>
    <w:rsid w:val="007A158B"/>
    <w:rsid w:val="007A1962"/>
    <w:rsid w:val="007A1BD4"/>
    <w:rsid w:val="007A2159"/>
    <w:rsid w:val="007A2329"/>
    <w:rsid w:val="007A2F8A"/>
    <w:rsid w:val="007A33D4"/>
    <w:rsid w:val="007A3AE8"/>
    <w:rsid w:val="007A4330"/>
    <w:rsid w:val="007A49F2"/>
    <w:rsid w:val="007A4AD4"/>
    <w:rsid w:val="007A587A"/>
    <w:rsid w:val="007A6036"/>
    <w:rsid w:val="007A6144"/>
    <w:rsid w:val="007A6387"/>
    <w:rsid w:val="007A63F4"/>
    <w:rsid w:val="007A663F"/>
    <w:rsid w:val="007A6DB8"/>
    <w:rsid w:val="007A7211"/>
    <w:rsid w:val="007A755B"/>
    <w:rsid w:val="007A75D2"/>
    <w:rsid w:val="007A7E35"/>
    <w:rsid w:val="007A7EC0"/>
    <w:rsid w:val="007A7FC1"/>
    <w:rsid w:val="007B01C2"/>
    <w:rsid w:val="007B0449"/>
    <w:rsid w:val="007B08C8"/>
    <w:rsid w:val="007B09C6"/>
    <w:rsid w:val="007B0A83"/>
    <w:rsid w:val="007B0D01"/>
    <w:rsid w:val="007B1B58"/>
    <w:rsid w:val="007B1DD2"/>
    <w:rsid w:val="007B210F"/>
    <w:rsid w:val="007B24C0"/>
    <w:rsid w:val="007B27D6"/>
    <w:rsid w:val="007B2ABD"/>
    <w:rsid w:val="007B3CC3"/>
    <w:rsid w:val="007B4200"/>
    <w:rsid w:val="007B50B7"/>
    <w:rsid w:val="007B55E2"/>
    <w:rsid w:val="007B58D2"/>
    <w:rsid w:val="007B5A33"/>
    <w:rsid w:val="007B5E8B"/>
    <w:rsid w:val="007B5F25"/>
    <w:rsid w:val="007B620C"/>
    <w:rsid w:val="007B6360"/>
    <w:rsid w:val="007B6B7A"/>
    <w:rsid w:val="007B6EEE"/>
    <w:rsid w:val="007B72B2"/>
    <w:rsid w:val="007B74AE"/>
    <w:rsid w:val="007C02EA"/>
    <w:rsid w:val="007C0756"/>
    <w:rsid w:val="007C0DCA"/>
    <w:rsid w:val="007C0E08"/>
    <w:rsid w:val="007C1D66"/>
    <w:rsid w:val="007C294B"/>
    <w:rsid w:val="007C29C0"/>
    <w:rsid w:val="007C2C49"/>
    <w:rsid w:val="007C4236"/>
    <w:rsid w:val="007C4936"/>
    <w:rsid w:val="007C4B00"/>
    <w:rsid w:val="007C60B7"/>
    <w:rsid w:val="007C6880"/>
    <w:rsid w:val="007D0636"/>
    <w:rsid w:val="007D06C6"/>
    <w:rsid w:val="007D0CF8"/>
    <w:rsid w:val="007D0F7B"/>
    <w:rsid w:val="007D148E"/>
    <w:rsid w:val="007D162D"/>
    <w:rsid w:val="007D1827"/>
    <w:rsid w:val="007D2E7F"/>
    <w:rsid w:val="007D32E9"/>
    <w:rsid w:val="007D345F"/>
    <w:rsid w:val="007D34D8"/>
    <w:rsid w:val="007D372C"/>
    <w:rsid w:val="007D3D9B"/>
    <w:rsid w:val="007D3E75"/>
    <w:rsid w:val="007D4F4F"/>
    <w:rsid w:val="007D5486"/>
    <w:rsid w:val="007D557C"/>
    <w:rsid w:val="007D5C6F"/>
    <w:rsid w:val="007D60F7"/>
    <w:rsid w:val="007D6473"/>
    <w:rsid w:val="007D6706"/>
    <w:rsid w:val="007D6C3C"/>
    <w:rsid w:val="007D701D"/>
    <w:rsid w:val="007E00E9"/>
    <w:rsid w:val="007E049B"/>
    <w:rsid w:val="007E0EAE"/>
    <w:rsid w:val="007E1386"/>
    <w:rsid w:val="007E14D6"/>
    <w:rsid w:val="007E1D78"/>
    <w:rsid w:val="007E1E80"/>
    <w:rsid w:val="007E2606"/>
    <w:rsid w:val="007E2BE8"/>
    <w:rsid w:val="007E2C9F"/>
    <w:rsid w:val="007E31A7"/>
    <w:rsid w:val="007E3469"/>
    <w:rsid w:val="007E36AA"/>
    <w:rsid w:val="007E4461"/>
    <w:rsid w:val="007E4636"/>
    <w:rsid w:val="007E4DE1"/>
    <w:rsid w:val="007E50D2"/>
    <w:rsid w:val="007E5F79"/>
    <w:rsid w:val="007E610A"/>
    <w:rsid w:val="007E7388"/>
    <w:rsid w:val="007E7452"/>
    <w:rsid w:val="007E75E8"/>
    <w:rsid w:val="007E7646"/>
    <w:rsid w:val="007E7B7A"/>
    <w:rsid w:val="007F0311"/>
    <w:rsid w:val="007F0388"/>
    <w:rsid w:val="007F03B3"/>
    <w:rsid w:val="007F03EF"/>
    <w:rsid w:val="007F0B1C"/>
    <w:rsid w:val="007F126F"/>
    <w:rsid w:val="007F186E"/>
    <w:rsid w:val="007F231D"/>
    <w:rsid w:val="007F26F9"/>
    <w:rsid w:val="007F29B3"/>
    <w:rsid w:val="007F31E9"/>
    <w:rsid w:val="007F3247"/>
    <w:rsid w:val="007F3391"/>
    <w:rsid w:val="007F3C80"/>
    <w:rsid w:val="007F3E40"/>
    <w:rsid w:val="007F3E7B"/>
    <w:rsid w:val="007F4152"/>
    <w:rsid w:val="007F466C"/>
    <w:rsid w:val="007F46C0"/>
    <w:rsid w:val="007F4E87"/>
    <w:rsid w:val="007F53AB"/>
    <w:rsid w:val="007F53BA"/>
    <w:rsid w:val="007F5627"/>
    <w:rsid w:val="007F5638"/>
    <w:rsid w:val="007F57B9"/>
    <w:rsid w:val="007F6954"/>
    <w:rsid w:val="007F6E97"/>
    <w:rsid w:val="007F7A1A"/>
    <w:rsid w:val="007F7AE1"/>
    <w:rsid w:val="007F7F75"/>
    <w:rsid w:val="00800998"/>
    <w:rsid w:val="00800E7D"/>
    <w:rsid w:val="008011F0"/>
    <w:rsid w:val="00801695"/>
    <w:rsid w:val="008016EB"/>
    <w:rsid w:val="00801856"/>
    <w:rsid w:val="0080350C"/>
    <w:rsid w:val="00803824"/>
    <w:rsid w:val="00803A89"/>
    <w:rsid w:val="00803BAD"/>
    <w:rsid w:val="00803D0D"/>
    <w:rsid w:val="00803F92"/>
    <w:rsid w:val="008041C6"/>
    <w:rsid w:val="00804CFF"/>
    <w:rsid w:val="0080513A"/>
    <w:rsid w:val="00805410"/>
    <w:rsid w:val="0080563D"/>
    <w:rsid w:val="00805847"/>
    <w:rsid w:val="00807CB9"/>
    <w:rsid w:val="0081028C"/>
    <w:rsid w:val="0081114E"/>
    <w:rsid w:val="00811ABD"/>
    <w:rsid w:val="00811AD7"/>
    <w:rsid w:val="00811B0F"/>
    <w:rsid w:val="00811C72"/>
    <w:rsid w:val="00811F7F"/>
    <w:rsid w:val="008123EA"/>
    <w:rsid w:val="00812690"/>
    <w:rsid w:val="008128F6"/>
    <w:rsid w:val="008130BC"/>
    <w:rsid w:val="00813561"/>
    <w:rsid w:val="0081387B"/>
    <w:rsid w:val="00813CA4"/>
    <w:rsid w:val="00813CE3"/>
    <w:rsid w:val="00813DD4"/>
    <w:rsid w:val="0081482E"/>
    <w:rsid w:val="0081532A"/>
    <w:rsid w:val="008158E0"/>
    <w:rsid w:val="008163FD"/>
    <w:rsid w:val="008166D7"/>
    <w:rsid w:val="00816C20"/>
    <w:rsid w:val="00817089"/>
    <w:rsid w:val="0081736B"/>
    <w:rsid w:val="0081736D"/>
    <w:rsid w:val="0081747A"/>
    <w:rsid w:val="00817766"/>
    <w:rsid w:val="0081799E"/>
    <w:rsid w:val="00817EBD"/>
    <w:rsid w:val="008202A6"/>
    <w:rsid w:val="00820B36"/>
    <w:rsid w:val="00820C79"/>
    <w:rsid w:val="00820D6D"/>
    <w:rsid w:val="008213BC"/>
    <w:rsid w:val="008216F9"/>
    <w:rsid w:val="008218CF"/>
    <w:rsid w:val="00822017"/>
    <w:rsid w:val="00822439"/>
    <w:rsid w:val="00822D29"/>
    <w:rsid w:val="0082316F"/>
    <w:rsid w:val="00823397"/>
    <w:rsid w:val="008233E6"/>
    <w:rsid w:val="0082347A"/>
    <w:rsid w:val="008234A9"/>
    <w:rsid w:val="00823714"/>
    <w:rsid w:val="00824C3B"/>
    <w:rsid w:val="00825D37"/>
    <w:rsid w:val="00826979"/>
    <w:rsid w:val="00827025"/>
    <w:rsid w:val="0082713A"/>
    <w:rsid w:val="00830006"/>
    <w:rsid w:val="00830AEC"/>
    <w:rsid w:val="00830E26"/>
    <w:rsid w:val="008311BD"/>
    <w:rsid w:val="00831F0D"/>
    <w:rsid w:val="00832127"/>
    <w:rsid w:val="00832194"/>
    <w:rsid w:val="00832738"/>
    <w:rsid w:val="008327EC"/>
    <w:rsid w:val="00832B1C"/>
    <w:rsid w:val="00832E46"/>
    <w:rsid w:val="00832F51"/>
    <w:rsid w:val="00833152"/>
    <w:rsid w:val="008335F8"/>
    <w:rsid w:val="0083404E"/>
    <w:rsid w:val="00834447"/>
    <w:rsid w:val="00834E54"/>
    <w:rsid w:val="00835975"/>
    <w:rsid w:val="00836021"/>
    <w:rsid w:val="00836574"/>
    <w:rsid w:val="0083660D"/>
    <w:rsid w:val="00837179"/>
    <w:rsid w:val="00837B16"/>
    <w:rsid w:val="00837C3F"/>
    <w:rsid w:val="00840BD5"/>
    <w:rsid w:val="008410A9"/>
    <w:rsid w:val="008417ED"/>
    <w:rsid w:val="008426FB"/>
    <w:rsid w:val="00842EAC"/>
    <w:rsid w:val="0084311B"/>
    <w:rsid w:val="008439C6"/>
    <w:rsid w:val="00843AC2"/>
    <w:rsid w:val="00843D02"/>
    <w:rsid w:val="00843E43"/>
    <w:rsid w:val="00843F80"/>
    <w:rsid w:val="00844145"/>
    <w:rsid w:val="0084438F"/>
    <w:rsid w:val="00844CF8"/>
    <w:rsid w:val="008452CB"/>
    <w:rsid w:val="00845535"/>
    <w:rsid w:val="00845BB2"/>
    <w:rsid w:val="008463D5"/>
    <w:rsid w:val="00846AA6"/>
    <w:rsid w:val="00847949"/>
    <w:rsid w:val="008507D7"/>
    <w:rsid w:val="00850CCF"/>
    <w:rsid w:val="00851304"/>
    <w:rsid w:val="008513B9"/>
    <w:rsid w:val="00851CE1"/>
    <w:rsid w:val="00851FD7"/>
    <w:rsid w:val="008522F6"/>
    <w:rsid w:val="0085378C"/>
    <w:rsid w:val="008541B7"/>
    <w:rsid w:val="00854482"/>
    <w:rsid w:val="00854AA4"/>
    <w:rsid w:val="00854C07"/>
    <w:rsid w:val="00854E5C"/>
    <w:rsid w:val="00854ED5"/>
    <w:rsid w:val="0085538F"/>
    <w:rsid w:val="00855433"/>
    <w:rsid w:val="00855FC7"/>
    <w:rsid w:val="00856931"/>
    <w:rsid w:val="008570D3"/>
    <w:rsid w:val="008571C0"/>
    <w:rsid w:val="00857D9C"/>
    <w:rsid w:val="008600B8"/>
    <w:rsid w:val="0086034C"/>
    <w:rsid w:val="00860846"/>
    <w:rsid w:val="00860AF0"/>
    <w:rsid w:val="00860DC0"/>
    <w:rsid w:val="00860DD1"/>
    <w:rsid w:val="00860EC5"/>
    <w:rsid w:val="00860EF6"/>
    <w:rsid w:val="00861717"/>
    <w:rsid w:val="00861CFC"/>
    <w:rsid w:val="00861D0A"/>
    <w:rsid w:val="00861F7C"/>
    <w:rsid w:val="008622E2"/>
    <w:rsid w:val="008623C1"/>
    <w:rsid w:val="00862851"/>
    <w:rsid w:val="00863427"/>
    <w:rsid w:val="0086345C"/>
    <w:rsid w:val="008634E5"/>
    <w:rsid w:val="00863A93"/>
    <w:rsid w:val="008640A7"/>
    <w:rsid w:val="00864100"/>
    <w:rsid w:val="0086412E"/>
    <w:rsid w:val="008646BC"/>
    <w:rsid w:val="00864DEE"/>
    <w:rsid w:val="0086576F"/>
    <w:rsid w:val="00865CF8"/>
    <w:rsid w:val="00865E4B"/>
    <w:rsid w:val="00866D0A"/>
    <w:rsid w:val="0086702A"/>
    <w:rsid w:val="00867862"/>
    <w:rsid w:val="00867F58"/>
    <w:rsid w:val="008707AF"/>
    <w:rsid w:val="008709E9"/>
    <w:rsid w:val="00870CA1"/>
    <w:rsid w:val="00870CC3"/>
    <w:rsid w:val="0087176F"/>
    <w:rsid w:val="00871CA2"/>
    <w:rsid w:val="00871D14"/>
    <w:rsid w:val="0087273C"/>
    <w:rsid w:val="00872AA7"/>
    <w:rsid w:val="00872D85"/>
    <w:rsid w:val="008730C9"/>
    <w:rsid w:val="008731E7"/>
    <w:rsid w:val="00873DDF"/>
    <w:rsid w:val="00874541"/>
    <w:rsid w:val="00874691"/>
    <w:rsid w:val="00874D5B"/>
    <w:rsid w:val="00875035"/>
    <w:rsid w:val="008754B2"/>
    <w:rsid w:val="00876CB6"/>
    <w:rsid w:val="008772A2"/>
    <w:rsid w:val="00877421"/>
    <w:rsid w:val="008777E3"/>
    <w:rsid w:val="00877832"/>
    <w:rsid w:val="008801F7"/>
    <w:rsid w:val="008804AF"/>
    <w:rsid w:val="0088084A"/>
    <w:rsid w:val="00881081"/>
    <w:rsid w:val="00881315"/>
    <w:rsid w:val="008814E0"/>
    <w:rsid w:val="00881E9F"/>
    <w:rsid w:val="00881F66"/>
    <w:rsid w:val="00882FDD"/>
    <w:rsid w:val="008834CD"/>
    <w:rsid w:val="00884B5D"/>
    <w:rsid w:val="00884CA7"/>
    <w:rsid w:val="0088500E"/>
    <w:rsid w:val="008851A7"/>
    <w:rsid w:val="00885275"/>
    <w:rsid w:val="00885349"/>
    <w:rsid w:val="00885875"/>
    <w:rsid w:val="00885D6D"/>
    <w:rsid w:val="008862AD"/>
    <w:rsid w:val="00886575"/>
    <w:rsid w:val="00886997"/>
    <w:rsid w:val="008869AE"/>
    <w:rsid w:val="008869C7"/>
    <w:rsid w:val="00886ECC"/>
    <w:rsid w:val="00887473"/>
    <w:rsid w:val="00887835"/>
    <w:rsid w:val="00890177"/>
    <w:rsid w:val="0089104A"/>
    <w:rsid w:val="00891902"/>
    <w:rsid w:val="0089236E"/>
    <w:rsid w:val="00892689"/>
    <w:rsid w:val="00892EF4"/>
    <w:rsid w:val="00893464"/>
    <w:rsid w:val="008937E3"/>
    <w:rsid w:val="008940C5"/>
    <w:rsid w:val="0089473B"/>
    <w:rsid w:val="00894919"/>
    <w:rsid w:val="008954F2"/>
    <w:rsid w:val="0089556D"/>
    <w:rsid w:val="0089565E"/>
    <w:rsid w:val="00896F84"/>
    <w:rsid w:val="00897250"/>
    <w:rsid w:val="00897515"/>
    <w:rsid w:val="008A03F3"/>
    <w:rsid w:val="008A0B4F"/>
    <w:rsid w:val="008A15C4"/>
    <w:rsid w:val="008A1DE3"/>
    <w:rsid w:val="008A2576"/>
    <w:rsid w:val="008A267E"/>
    <w:rsid w:val="008A294E"/>
    <w:rsid w:val="008A2BE2"/>
    <w:rsid w:val="008A2BEB"/>
    <w:rsid w:val="008A2CA9"/>
    <w:rsid w:val="008A2E38"/>
    <w:rsid w:val="008A3309"/>
    <w:rsid w:val="008A33B5"/>
    <w:rsid w:val="008A359D"/>
    <w:rsid w:val="008A388B"/>
    <w:rsid w:val="008A3ADA"/>
    <w:rsid w:val="008A3D7A"/>
    <w:rsid w:val="008A4716"/>
    <w:rsid w:val="008A4A68"/>
    <w:rsid w:val="008A5893"/>
    <w:rsid w:val="008A6AF7"/>
    <w:rsid w:val="008A7AA0"/>
    <w:rsid w:val="008B0596"/>
    <w:rsid w:val="008B0682"/>
    <w:rsid w:val="008B0C15"/>
    <w:rsid w:val="008B0F2C"/>
    <w:rsid w:val="008B1964"/>
    <w:rsid w:val="008B1AA3"/>
    <w:rsid w:val="008B24E6"/>
    <w:rsid w:val="008B2FD6"/>
    <w:rsid w:val="008B32EC"/>
    <w:rsid w:val="008B3455"/>
    <w:rsid w:val="008B35AD"/>
    <w:rsid w:val="008B49EC"/>
    <w:rsid w:val="008B4A08"/>
    <w:rsid w:val="008B4EF6"/>
    <w:rsid w:val="008B59F4"/>
    <w:rsid w:val="008B5A62"/>
    <w:rsid w:val="008B6A84"/>
    <w:rsid w:val="008B6FB3"/>
    <w:rsid w:val="008B7D82"/>
    <w:rsid w:val="008C063F"/>
    <w:rsid w:val="008C0ABA"/>
    <w:rsid w:val="008C1112"/>
    <w:rsid w:val="008C1239"/>
    <w:rsid w:val="008C167A"/>
    <w:rsid w:val="008C180D"/>
    <w:rsid w:val="008C18B4"/>
    <w:rsid w:val="008C28BC"/>
    <w:rsid w:val="008C2BBF"/>
    <w:rsid w:val="008C3773"/>
    <w:rsid w:val="008C39AC"/>
    <w:rsid w:val="008C3BCC"/>
    <w:rsid w:val="008C413E"/>
    <w:rsid w:val="008C4304"/>
    <w:rsid w:val="008C4503"/>
    <w:rsid w:val="008C4AD8"/>
    <w:rsid w:val="008C4DEC"/>
    <w:rsid w:val="008C55ED"/>
    <w:rsid w:val="008C59BE"/>
    <w:rsid w:val="008C5E48"/>
    <w:rsid w:val="008C5FF7"/>
    <w:rsid w:val="008C62F3"/>
    <w:rsid w:val="008C6709"/>
    <w:rsid w:val="008C6DE6"/>
    <w:rsid w:val="008D13FE"/>
    <w:rsid w:val="008D1A79"/>
    <w:rsid w:val="008D1B55"/>
    <w:rsid w:val="008D1EF2"/>
    <w:rsid w:val="008D2A8B"/>
    <w:rsid w:val="008D32B8"/>
    <w:rsid w:val="008D33CD"/>
    <w:rsid w:val="008D3DDF"/>
    <w:rsid w:val="008D4223"/>
    <w:rsid w:val="008D4791"/>
    <w:rsid w:val="008D4E52"/>
    <w:rsid w:val="008D5095"/>
    <w:rsid w:val="008D5112"/>
    <w:rsid w:val="008D52BA"/>
    <w:rsid w:val="008D654B"/>
    <w:rsid w:val="008D66AE"/>
    <w:rsid w:val="008D6805"/>
    <w:rsid w:val="008D694B"/>
    <w:rsid w:val="008D7D68"/>
    <w:rsid w:val="008D7DC8"/>
    <w:rsid w:val="008E00AB"/>
    <w:rsid w:val="008E07CC"/>
    <w:rsid w:val="008E110E"/>
    <w:rsid w:val="008E1F17"/>
    <w:rsid w:val="008E2623"/>
    <w:rsid w:val="008E297F"/>
    <w:rsid w:val="008E2C9C"/>
    <w:rsid w:val="008E2CF8"/>
    <w:rsid w:val="008E32C6"/>
    <w:rsid w:val="008E340C"/>
    <w:rsid w:val="008E4067"/>
    <w:rsid w:val="008E4CE7"/>
    <w:rsid w:val="008E5602"/>
    <w:rsid w:val="008E66AF"/>
    <w:rsid w:val="008E6A9D"/>
    <w:rsid w:val="008E7402"/>
    <w:rsid w:val="008E76CB"/>
    <w:rsid w:val="008F0024"/>
    <w:rsid w:val="008F03B3"/>
    <w:rsid w:val="008F0B12"/>
    <w:rsid w:val="008F0BCC"/>
    <w:rsid w:val="008F0C62"/>
    <w:rsid w:val="008F1037"/>
    <w:rsid w:val="008F2346"/>
    <w:rsid w:val="008F28A1"/>
    <w:rsid w:val="008F2A4E"/>
    <w:rsid w:val="008F3868"/>
    <w:rsid w:val="008F38DA"/>
    <w:rsid w:val="008F3943"/>
    <w:rsid w:val="008F3944"/>
    <w:rsid w:val="008F4315"/>
    <w:rsid w:val="008F435B"/>
    <w:rsid w:val="008F4782"/>
    <w:rsid w:val="008F4B6D"/>
    <w:rsid w:val="008F4E90"/>
    <w:rsid w:val="008F51F9"/>
    <w:rsid w:val="008F53C8"/>
    <w:rsid w:val="008F62DE"/>
    <w:rsid w:val="008F67C6"/>
    <w:rsid w:val="008F6A50"/>
    <w:rsid w:val="008F6B55"/>
    <w:rsid w:val="008F7536"/>
    <w:rsid w:val="008F7641"/>
    <w:rsid w:val="008F769B"/>
    <w:rsid w:val="00900582"/>
    <w:rsid w:val="00900618"/>
    <w:rsid w:val="00900854"/>
    <w:rsid w:val="00900CE8"/>
    <w:rsid w:val="00901179"/>
    <w:rsid w:val="009014C7"/>
    <w:rsid w:val="009016D1"/>
    <w:rsid w:val="00901DA3"/>
    <w:rsid w:val="00901EA1"/>
    <w:rsid w:val="0090269A"/>
    <w:rsid w:val="009028EB"/>
    <w:rsid w:val="0090336E"/>
    <w:rsid w:val="0090427D"/>
    <w:rsid w:val="009042A3"/>
    <w:rsid w:val="00904366"/>
    <w:rsid w:val="00904465"/>
    <w:rsid w:val="00904CDA"/>
    <w:rsid w:val="00904F78"/>
    <w:rsid w:val="009052E2"/>
    <w:rsid w:val="00905E72"/>
    <w:rsid w:val="00906ABE"/>
    <w:rsid w:val="00907056"/>
    <w:rsid w:val="009075D7"/>
    <w:rsid w:val="009077D9"/>
    <w:rsid w:val="00907996"/>
    <w:rsid w:val="00907D2C"/>
    <w:rsid w:val="0091026D"/>
    <w:rsid w:val="0091042F"/>
    <w:rsid w:val="00910719"/>
    <w:rsid w:val="00910BA0"/>
    <w:rsid w:val="009114CE"/>
    <w:rsid w:val="009115FC"/>
    <w:rsid w:val="00911901"/>
    <w:rsid w:val="00911BF1"/>
    <w:rsid w:val="009121E7"/>
    <w:rsid w:val="00912517"/>
    <w:rsid w:val="0091315D"/>
    <w:rsid w:val="00913417"/>
    <w:rsid w:val="00913D3B"/>
    <w:rsid w:val="00913E2A"/>
    <w:rsid w:val="00914955"/>
    <w:rsid w:val="0091499D"/>
    <w:rsid w:val="00914DE8"/>
    <w:rsid w:val="009153E4"/>
    <w:rsid w:val="00915AA4"/>
    <w:rsid w:val="00915B95"/>
    <w:rsid w:val="00915BFA"/>
    <w:rsid w:val="00916E0F"/>
    <w:rsid w:val="009170DB"/>
    <w:rsid w:val="009173DE"/>
    <w:rsid w:val="00920669"/>
    <w:rsid w:val="00921F70"/>
    <w:rsid w:val="00921F95"/>
    <w:rsid w:val="0092219E"/>
    <w:rsid w:val="00923C2F"/>
    <w:rsid w:val="00924400"/>
    <w:rsid w:val="009244C4"/>
    <w:rsid w:val="009244D4"/>
    <w:rsid w:val="009247A5"/>
    <w:rsid w:val="00924DF6"/>
    <w:rsid w:val="009258C2"/>
    <w:rsid w:val="00925C97"/>
    <w:rsid w:val="00925D9F"/>
    <w:rsid w:val="009261DC"/>
    <w:rsid w:val="0092684C"/>
    <w:rsid w:val="00926AF8"/>
    <w:rsid w:val="009274B7"/>
    <w:rsid w:val="0092750F"/>
    <w:rsid w:val="00927594"/>
    <w:rsid w:val="00927A43"/>
    <w:rsid w:val="00927E98"/>
    <w:rsid w:val="00931239"/>
    <w:rsid w:val="00931FD8"/>
    <w:rsid w:val="00932327"/>
    <w:rsid w:val="009325F7"/>
    <w:rsid w:val="009329A9"/>
    <w:rsid w:val="00932ECC"/>
    <w:rsid w:val="009340F5"/>
    <w:rsid w:val="009344F0"/>
    <w:rsid w:val="00934B62"/>
    <w:rsid w:val="0093529A"/>
    <w:rsid w:val="009355BD"/>
    <w:rsid w:val="0093570A"/>
    <w:rsid w:val="009357AE"/>
    <w:rsid w:val="00935D65"/>
    <w:rsid w:val="00936094"/>
    <w:rsid w:val="00936191"/>
    <w:rsid w:val="009361D8"/>
    <w:rsid w:val="009367AC"/>
    <w:rsid w:val="00936C71"/>
    <w:rsid w:val="00936D16"/>
    <w:rsid w:val="00936DDD"/>
    <w:rsid w:val="00936EBC"/>
    <w:rsid w:val="00937091"/>
    <w:rsid w:val="009371AF"/>
    <w:rsid w:val="009372C6"/>
    <w:rsid w:val="00937F3C"/>
    <w:rsid w:val="0094072D"/>
    <w:rsid w:val="00940780"/>
    <w:rsid w:val="00940793"/>
    <w:rsid w:val="00940A59"/>
    <w:rsid w:val="00940B1B"/>
    <w:rsid w:val="009416C1"/>
    <w:rsid w:val="009420C7"/>
    <w:rsid w:val="00942524"/>
    <w:rsid w:val="00943374"/>
    <w:rsid w:val="0094363A"/>
    <w:rsid w:val="009437DF"/>
    <w:rsid w:val="00943D33"/>
    <w:rsid w:val="00943DC4"/>
    <w:rsid w:val="009442E9"/>
    <w:rsid w:val="00945375"/>
    <w:rsid w:val="009454FF"/>
    <w:rsid w:val="009459C1"/>
    <w:rsid w:val="00945D55"/>
    <w:rsid w:val="009460F4"/>
    <w:rsid w:val="0094673C"/>
    <w:rsid w:val="0094685A"/>
    <w:rsid w:val="009470C0"/>
    <w:rsid w:val="00947201"/>
    <w:rsid w:val="009476E2"/>
    <w:rsid w:val="00947937"/>
    <w:rsid w:val="00947E2B"/>
    <w:rsid w:val="00950113"/>
    <w:rsid w:val="009502AE"/>
    <w:rsid w:val="00950906"/>
    <w:rsid w:val="00950AD1"/>
    <w:rsid w:val="00950B7A"/>
    <w:rsid w:val="00950DE2"/>
    <w:rsid w:val="0095115D"/>
    <w:rsid w:val="009513C3"/>
    <w:rsid w:val="00951579"/>
    <w:rsid w:val="00952072"/>
    <w:rsid w:val="00953137"/>
    <w:rsid w:val="00953542"/>
    <w:rsid w:val="009539BB"/>
    <w:rsid w:val="00953CBC"/>
    <w:rsid w:val="00953ED7"/>
    <w:rsid w:val="009541C4"/>
    <w:rsid w:val="00954325"/>
    <w:rsid w:val="009548DA"/>
    <w:rsid w:val="00954AF1"/>
    <w:rsid w:val="0095527B"/>
    <w:rsid w:val="009556B1"/>
    <w:rsid w:val="00955985"/>
    <w:rsid w:val="00955CC7"/>
    <w:rsid w:val="00956132"/>
    <w:rsid w:val="00956DBF"/>
    <w:rsid w:val="00957154"/>
    <w:rsid w:val="00957722"/>
    <w:rsid w:val="00957897"/>
    <w:rsid w:val="0095795E"/>
    <w:rsid w:val="00957A0A"/>
    <w:rsid w:val="00957BF9"/>
    <w:rsid w:val="00957F97"/>
    <w:rsid w:val="00960115"/>
    <w:rsid w:val="0096071A"/>
    <w:rsid w:val="009609FB"/>
    <w:rsid w:val="00960B6C"/>
    <w:rsid w:val="00960D97"/>
    <w:rsid w:val="0096257C"/>
    <w:rsid w:val="00962D51"/>
    <w:rsid w:val="00962F3C"/>
    <w:rsid w:val="00963440"/>
    <w:rsid w:val="009637AB"/>
    <w:rsid w:val="009637D8"/>
    <w:rsid w:val="009638E8"/>
    <w:rsid w:val="00963CD0"/>
    <w:rsid w:val="00963E8C"/>
    <w:rsid w:val="009653AC"/>
    <w:rsid w:val="009653FA"/>
    <w:rsid w:val="00965579"/>
    <w:rsid w:val="009660A6"/>
    <w:rsid w:val="00966661"/>
    <w:rsid w:val="00966722"/>
    <w:rsid w:val="00966F93"/>
    <w:rsid w:val="00967016"/>
    <w:rsid w:val="00967162"/>
    <w:rsid w:val="00967E5E"/>
    <w:rsid w:val="00970C77"/>
    <w:rsid w:val="00970C9D"/>
    <w:rsid w:val="00971034"/>
    <w:rsid w:val="009717CD"/>
    <w:rsid w:val="009721CA"/>
    <w:rsid w:val="009722AF"/>
    <w:rsid w:val="009723EC"/>
    <w:rsid w:val="0097243D"/>
    <w:rsid w:val="00972765"/>
    <w:rsid w:val="009732AD"/>
    <w:rsid w:val="00973846"/>
    <w:rsid w:val="009739BC"/>
    <w:rsid w:val="00973AE7"/>
    <w:rsid w:val="00974E04"/>
    <w:rsid w:val="00975694"/>
    <w:rsid w:val="00975854"/>
    <w:rsid w:val="00975ED1"/>
    <w:rsid w:val="00976336"/>
    <w:rsid w:val="0097728E"/>
    <w:rsid w:val="0097770D"/>
    <w:rsid w:val="00977A24"/>
    <w:rsid w:val="00980474"/>
    <w:rsid w:val="00980909"/>
    <w:rsid w:val="00980B0A"/>
    <w:rsid w:val="00980BDE"/>
    <w:rsid w:val="009817D9"/>
    <w:rsid w:val="00981C97"/>
    <w:rsid w:val="00982A2F"/>
    <w:rsid w:val="00982F16"/>
    <w:rsid w:val="009831FC"/>
    <w:rsid w:val="00983256"/>
    <w:rsid w:val="00983EAC"/>
    <w:rsid w:val="0098459A"/>
    <w:rsid w:val="0098459B"/>
    <w:rsid w:val="0098476F"/>
    <w:rsid w:val="00984A3F"/>
    <w:rsid w:val="00984AFA"/>
    <w:rsid w:val="00984CE2"/>
    <w:rsid w:val="009850D8"/>
    <w:rsid w:val="00986692"/>
    <w:rsid w:val="00986A15"/>
    <w:rsid w:val="00986BF1"/>
    <w:rsid w:val="00986F6F"/>
    <w:rsid w:val="009872F9"/>
    <w:rsid w:val="00987721"/>
    <w:rsid w:val="00987C57"/>
    <w:rsid w:val="00987F39"/>
    <w:rsid w:val="009903E0"/>
    <w:rsid w:val="0099075D"/>
    <w:rsid w:val="00990A74"/>
    <w:rsid w:val="00990C6B"/>
    <w:rsid w:val="00991353"/>
    <w:rsid w:val="00991419"/>
    <w:rsid w:val="00991677"/>
    <w:rsid w:val="00991D54"/>
    <w:rsid w:val="00991DB4"/>
    <w:rsid w:val="0099205C"/>
    <w:rsid w:val="0099279E"/>
    <w:rsid w:val="00992899"/>
    <w:rsid w:val="00992B33"/>
    <w:rsid w:val="00993175"/>
    <w:rsid w:val="009933F4"/>
    <w:rsid w:val="00993A82"/>
    <w:rsid w:val="00995037"/>
    <w:rsid w:val="00996FD2"/>
    <w:rsid w:val="0099716F"/>
    <w:rsid w:val="009975EC"/>
    <w:rsid w:val="00997D09"/>
    <w:rsid w:val="00997DF8"/>
    <w:rsid w:val="009A03C4"/>
    <w:rsid w:val="009A051B"/>
    <w:rsid w:val="009A0612"/>
    <w:rsid w:val="009A093A"/>
    <w:rsid w:val="009A0C42"/>
    <w:rsid w:val="009A0D9D"/>
    <w:rsid w:val="009A11D7"/>
    <w:rsid w:val="009A1263"/>
    <w:rsid w:val="009A12D9"/>
    <w:rsid w:val="009A143A"/>
    <w:rsid w:val="009A1920"/>
    <w:rsid w:val="009A202B"/>
    <w:rsid w:val="009A2993"/>
    <w:rsid w:val="009A2AE9"/>
    <w:rsid w:val="009A3336"/>
    <w:rsid w:val="009A366A"/>
    <w:rsid w:val="009A3A59"/>
    <w:rsid w:val="009A4DE2"/>
    <w:rsid w:val="009A55C3"/>
    <w:rsid w:val="009A582E"/>
    <w:rsid w:val="009A5AE1"/>
    <w:rsid w:val="009A6269"/>
    <w:rsid w:val="009A67D9"/>
    <w:rsid w:val="009A6A73"/>
    <w:rsid w:val="009A6B87"/>
    <w:rsid w:val="009A6E49"/>
    <w:rsid w:val="009A7085"/>
    <w:rsid w:val="009A71B0"/>
    <w:rsid w:val="009A7340"/>
    <w:rsid w:val="009A7EE0"/>
    <w:rsid w:val="009A7F10"/>
    <w:rsid w:val="009B0F62"/>
    <w:rsid w:val="009B10DD"/>
    <w:rsid w:val="009B13EA"/>
    <w:rsid w:val="009B1505"/>
    <w:rsid w:val="009B167F"/>
    <w:rsid w:val="009B1A57"/>
    <w:rsid w:val="009B255A"/>
    <w:rsid w:val="009B28B5"/>
    <w:rsid w:val="009B2A3D"/>
    <w:rsid w:val="009B2A46"/>
    <w:rsid w:val="009B2F41"/>
    <w:rsid w:val="009B31A9"/>
    <w:rsid w:val="009B3505"/>
    <w:rsid w:val="009B3593"/>
    <w:rsid w:val="009B3955"/>
    <w:rsid w:val="009B42A6"/>
    <w:rsid w:val="009B46D0"/>
    <w:rsid w:val="009B4B85"/>
    <w:rsid w:val="009B5A53"/>
    <w:rsid w:val="009B5BFC"/>
    <w:rsid w:val="009B6570"/>
    <w:rsid w:val="009B6A50"/>
    <w:rsid w:val="009C06FD"/>
    <w:rsid w:val="009C20CE"/>
    <w:rsid w:val="009C34EB"/>
    <w:rsid w:val="009C40E3"/>
    <w:rsid w:val="009C436E"/>
    <w:rsid w:val="009C48D0"/>
    <w:rsid w:val="009C49C2"/>
    <w:rsid w:val="009C4A1B"/>
    <w:rsid w:val="009C4CD5"/>
    <w:rsid w:val="009C4FC6"/>
    <w:rsid w:val="009C5038"/>
    <w:rsid w:val="009C5709"/>
    <w:rsid w:val="009C5988"/>
    <w:rsid w:val="009C5BD5"/>
    <w:rsid w:val="009C5BE5"/>
    <w:rsid w:val="009C6E81"/>
    <w:rsid w:val="009C73C3"/>
    <w:rsid w:val="009C7721"/>
    <w:rsid w:val="009C7A5B"/>
    <w:rsid w:val="009C7F6B"/>
    <w:rsid w:val="009D00DD"/>
    <w:rsid w:val="009D087F"/>
    <w:rsid w:val="009D0BCB"/>
    <w:rsid w:val="009D0D4C"/>
    <w:rsid w:val="009D0F71"/>
    <w:rsid w:val="009D0FA6"/>
    <w:rsid w:val="009D1454"/>
    <w:rsid w:val="009D15CA"/>
    <w:rsid w:val="009D17B5"/>
    <w:rsid w:val="009D1A74"/>
    <w:rsid w:val="009D2C2B"/>
    <w:rsid w:val="009D31B0"/>
    <w:rsid w:val="009D3258"/>
    <w:rsid w:val="009D33D4"/>
    <w:rsid w:val="009D380D"/>
    <w:rsid w:val="009D474E"/>
    <w:rsid w:val="009D4CAE"/>
    <w:rsid w:val="009D5080"/>
    <w:rsid w:val="009D51DB"/>
    <w:rsid w:val="009D51E7"/>
    <w:rsid w:val="009D56B8"/>
    <w:rsid w:val="009D6224"/>
    <w:rsid w:val="009D66CB"/>
    <w:rsid w:val="009D6ADC"/>
    <w:rsid w:val="009D6C2A"/>
    <w:rsid w:val="009D7C3E"/>
    <w:rsid w:val="009E05DA"/>
    <w:rsid w:val="009E0C6E"/>
    <w:rsid w:val="009E1064"/>
    <w:rsid w:val="009E1181"/>
    <w:rsid w:val="009E1856"/>
    <w:rsid w:val="009E297C"/>
    <w:rsid w:val="009E37A0"/>
    <w:rsid w:val="009E39AE"/>
    <w:rsid w:val="009E43FD"/>
    <w:rsid w:val="009E44E6"/>
    <w:rsid w:val="009E4C18"/>
    <w:rsid w:val="009E526A"/>
    <w:rsid w:val="009E5283"/>
    <w:rsid w:val="009E5A3D"/>
    <w:rsid w:val="009E643F"/>
    <w:rsid w:val="009E6548"/>
    <w:rsid w:val="009E7DA2"/>
    <w:rsid w:val="009F02C1"/>
    <w:rsid w:val="009F1BC4"/>
    <w:rsid w:val="009F26A7"/>
    <w:rsid w:val="009F27B4"/>
    <w:rsid w:val="009F29BD"/>
    <w:rsid w:val="009F2AEF"/>
    <w:rsid w:val="009F2CB8"/>
    <w:rsid w:val="009F30AB"/>
    <w:rsid w:val="009F318B"/>
    <w:rsid w:val="009F3D3F"/>
    <w:rsid w:val="009F3E81"/>
    <w:rsid w:val="009F48C9"/>
    <w:rsid w:val="009F4983"/>
    <w:rsid w:val="009F4F2E"/>
    <w:rsid w:val="009F5239"/>
    <w:rsid w:val="009F53C4"/>
    <w:rsid w:val="009F5458"/>
    <w:rsid w:val="009F59BB"/>
    <w:rsid w:val="009F5D62"/>
    <w:rsid w:val="00A00472"/>
    <w:rsid w:val="00A00B83"/>
    <w:rsid w:val="00A00DB2"/>
    <w:rsid w:val="00A016BC"/>
    <w:rsid w:val="00A01BB9"/>
    <w:rsid w:val="00A03CB5"/>
    <w:rsid w:val="00A043C0"/>
    <w:rsid w:val="00A046A5"/>
    <w:rsid w:val="00A04A71"/>
    <w:rsid w:val="00A055E5"/>
    <w:rsid w:val="00A057D7"/>
    <w:rsid w:val="00A05B91"/>
    <w:rsid w:val="00A063EC"/>
    <w:rsid w:val="00A06910"/>
    <w:rsid w:val="00A07031"/>
    <w:rsid w:val="00A0729F"/>
    <w:rsid w:val="00A07429"/>
    <w:rsid w:val="00A07523"/>
    <w:rsid w:val="00A0799E"/>
    <w:rsid w:val="00A100E6"/>
    <w:rsid w:val="00A10105"/>
    <w:rsid w:val="00A112DC"/>
    <w:rsid w:val="00A11372"/>
    <w:rsid w:val="00A1147F"/>
    <w:rsid w:val="00A11934"/>
    <w:rsid w:val="00A11A49"/>
    <w:rsid w:val="00A129B3"/>
    <w:rsid w:val="00A12A54"/>
    <w:rsid w:val="00A1310F"/>
    <w:rsid w:val="00A13550"/>
    <w:rsid w:val="00A14290"/>
    <w:rsid w:val="00A14C56"/>
    <w:rsid w:val="00A14E21"/>
    <w:rsid w:val="00A15272"/>
    <w:rsid w:val="00A16159"/>
    <w:rsid w:val="00A16AD3"/>
    <w:rsid w:val="00A16F56"/>
    <w:rsid w:val="00A17023"/>
    <w:rsid w:val="00A17796"/>
    <w:rsid w:val="00A179AA"/>
    <w:rsid w:val="00A17BC6"/>
    <w:rsid w:val="00A17E1A"/>
    <w:rsid w:val="00A2027C"/>
    <w:rsid w:val="00A207D9"/>
    <w:rsid w:val="00A208BA"/>
    <w:rsid w:val="00A21013"/>
    <w:rsid w:val="00A21734"/>
    <w:rsid w:val="00A217C4"/>
    <w:rsid w:val="00A21CB1"/>
    <w:rsid w:val="00A21DD6"/>
    <w:rsid w:val="00A22040"/>
    <w:rsid w:val="00A227BE"/>
    <w:rsid w:val="00A22999"/>
    <w:rsid w:val="00A22A8D"/>
    <w:rsid w:val="00A22C22"/>
    <w:rsid w:val="00A22DEA"/>
    <w:rsid w:val="00A22EAD"/>
    <w:rsid w:val="00A23418"/>
    <w:rsid w:val="00A238F0"/>
    <w:rsid w:val="00A240D7"/>
    <w:rsid w:val="00A2491B"/>
    <w:rsid w:val="00A25124"/>
    <w:rsid w:val="00A258C7"/>
    <w:rsid w:val="00A25ACA"/>
    <w:rsid w:val="00A26142"/>
    <w:rsid w:val="00A2773A"/>
    <w:rsid w:val="00A30BF2"/>
    <w:rsid w:val="00A313CB"/>
    <w:rsid w:val="00A31A5A"/>
    <w:rsid w:val="00A31D13"/>
    <w:rsid w:val="00A3222A"/>
    <w:rsid w:val="00A32B98"/>
    <w:rsid w:val="00A32FBE"/>
    <w:rsid w:val="00A33A03"/>
    <w:rsid w:val="00A33A23"/>
    <w:rsid w:val="00A33C05"/>
    <w:rsid w:val="00A3429D"/>
    <w:rsid w:val="00A3503F"/>
    <w:rsid w:val="00A35165"/>
    <w:rsid w:val="00A35D50"/>
    <w:rsid w:val="00A361B4"/>
    <w:rsid w:val="00A3635B"/>
    <w:rsid w:val="00A364E1"/>
    <w:rsid w:val="00A365C7"/>
    <w:rsid w:val="00A37042"/>
    <w:rsid w:val="00A3713F"/>
    <w:rsid w:val="00A37382"/>
    <w:rsid w:val="00A37437"/>
    <w:rsid w:val="00A37683"/>
    <w:rsid w:val="00A37CE2"/>
    <w:rsid w:val="00A37FCD"/>
    <w:rsid w:val="00A40DE5"/>
    <w:rsid w:val="00A41634"/>
    <w:rsid w:val="00A41656"/>
    <w:rsid w:val="00A41899"/>
    <w:rsid w:val="00A41EF6"/>
    <w:rsid w:val="00A41FA1"/>
    <w:rsid w:val="00A424AC"/>
    <w:rsid w:val="00A42B89"/>
    <w:rsid w:val="00A43B38"/>
    <w:rsid w:val="00A43E15"/>
    <w:rsid w:val="00A43FBE"/>
    <w:rsid w:val="00A44826"/>
    <w:rsid w:val="00A44C9F"/>
    <w:rsid w:val="00A44D65"/>
    <w:rsid w:val="00A453A6"/>
    <w:rsid w:val="00A45440"/>
    <w:rsid w:val="00A45957"/>
    <w:rsid w:val="00A45BF8"/>
    <w:rsid w:val="00A46517"/>
    <w:rsid w:val="00A46954"/>
    <w:rsid w:val="00A46C3C"/>
    <w:rsid w:val="00A46CAC"/>
    <w:rsid w:val="00A476D4"/>
    <w:rsid w:val="00A477A2"/>
    <w:rsid w:val="00A478D3"/>
    <w:rsid w:val="00A50291"/>
    <w:rsid w:val="00A50631"/>
    <w:rsid w:val="00A50852"/>
    <w:rsid w:val="00A50E70"/>
    <w:rsid w:val="00A51603"/>
    <w:rsid w:val="00A51B62"/>
    <w:rsid w:val="00A51F8B"/>
    <w:rsid w:val="00A5266E"/>
    <w:rsid w:val="00A53375"/>
    <w:rsid w:val="00A5338A"/>
    <w:rsid w:val="00A53411"/>
    <w:rsid w:val="00A53A0F"/>
    <w:rsid w:val="00A545F9"/>
    <w:rsid w:val="00A546B4"/>
    <w:rsid w:val="00A551EB"/>
    <w:rsid w:val="00A5556D"/>
    <w:rsid w:val="00A55663"/>
    <w:rsid w:val="00A55732"/>
    <w:rsid w:val="00A558D3"/>
    <w:rsid w:val="00A55AB0"/>
    <w:rsid w:val="00A55B0A"/>
    <w:rsid w:val="00A55F35"/>
    <w:rsid w:val="00A56018"/>
    <w:rsid w:val="00A56217"/>
    <w:rsid w:val="00A5625A"/>
    <w:rsid w:val="00A5671E"/>
    <w:rsid w:val="00A56BF7"/>
    <w:rsid w:val="00A56C82"/>
    <w:rsid w:val="00A56E47"/>
    <w:rsid w:val="00A5752C"/>
    <w:rsid w:val="00A575DF"/>
    <w:rsid w:val="00A600D6"/>
    <w:rsid w:val="00A602D8"/>
    <w:rsid w:val="00A6067C"/>
    <w:rsid w:val="00A617D4"/>
    <w:rsid w:val="00A61CB9"/>
    <w:rsid w:val="00A62938"/>
    <w:rsid w:val="00A629F9"/>
    <w:rsid w:val="00A63A86"/>
    <w:rsid w:val="00A63AF2"/>
    <w:rsid w:val="00A63D15"/>
    <w:rsid w:val="00A64B18"/>
    <w:rsid w:val="00A64FA1"/>
    <w:rsid w:val="00A65810"/>
    <w:rsid w:val="00A65B5F"/>
    <w:rsid w:val="00A65B80"/>
    <w:rsid w:val="00A6603E"/>
    <w:rsid w:val="00A66117"/>
    <w:rsid w:val="00A66152"/>
    <w:rsid w:val="00A67FA5"/>
    <w:rsid w:val="00A71099"/>
    <w:rsid w:val="00A71322"/>
    <w:rsid w:val="00A71459"/>
    <w:rsid w:val="00A714EB"/>
    <w:rsid w:val="00A718EB"/>
    <w:rsid w:val="00A71EB6"/>
    <w:rsid w:val="00A72154"/>
    <w:rsid w:val="00A726D8"/>
    <w:rsid w:val="00A72712"/>
    <w:rsid w:val="00A73109"/>
    <w:rsid w:val="00A7325D"/>
    <w:rsid w:val="00A732D7"/>
    <w:rsid w:val="00A73B9C"/>
    <w:rsid w:val="00A74246"/>
    <w:rsid w:val="00A7424C"/>
    <w:rsid w:val="00A74CE3"/>
    <w:rsid w:val="00A74E3B"/>
    <w:rsid w:val="00A750EF"/>
    <w:rsid w:val="00A75185"/>
    <w:rsid w:val="00A75904"/>
    <w:rsid w:val="00A75E8E"/>
    <w:rsid w:val="00A7605C"/>
    <w:rsid w:val="00A76352"/>
    <w:rsid w:val="00A76432"/>
    <w:rsid w:val="00A764A8"/>
    <w:rsid w:val="00A76613"/>
    <w:rsid w:val="00A76CFE"/>
    <w:rsid w:val="00A7759C"/>
    <w:rsid w:val="00A77765"/>
    <w:rsid w:val="00A80226"/>
    <w:rsid w:val="00A80542"/>
    <w:rsid w:val="00A805A1"/>
    <w:rsid w:val="00A80AE8"/>
    <w:rsid w:val="00A80D81"/>
    <w:rsid w:val="00A81649"/>
    <w:rsid w:val="00A8178C"/>
    <w:rsid w:val="00A81A7B"/>
    <w:rsid w:val="00A83732"/>
    <w:rsid w:val="00A83E96"/>
    <w:rsid w:val="00A83F47"/>
    <w:rsid w:val="00A85081"/>
    <w:rsid w:val="00A851AF"/>
    <w:rsid w:val="00A86442"/>
    <w:rsid w:val="00A86524"/>
    <w:rsid w:val="00A86528"/>
    <w:rsid w:val="00A86A5A"/>
    <w:rsid w:val="00A90392"/>
    <w:rsid w:val="00A907C9"/>
    <w:rsid w:val="00A91C2D"/>
    <w:rsid w:val="00A91C92"/>
    <w:rsid w:val="00A91DBA"/>
    <w:rsid w:val="00A92519"/>
    <w:rsid w:val="00A92B4D"/>
    <w:rsid w:val="00A92D22"/>
    <w:rsid w:val="00A9304D"/>
    <w:rsid w:val="00A93373"/>
    <w:rsid w:val="00A933E8"/>
    <w:rsid w:val="00A93713"/>
    <w:rsid w:val="00A9460C"/>
    <w:rsid w:val="00A94F7D"/>
    <w:rsid w:val="00A95670"/>
    <w:rsid w:val="00A96867"/>
    <w:rsid w:val="00A969F5"/>
    <w:rsid w:val="00A96DBF"/>
    <w:rsid w:val="00A975FF"/>
    <w:rsid w:val="00A9776E"/>
    <w:rsid w:val="00A97F90"/>
    <w:rsid w:val="00AA03B9"/>
    <w:rsid w:val="00AA076F"/>
    <w:rsid w:val="00AA0BE6"/>
    <w:rsid w:val="00AA0CEE"/>
    <w:rsid w:val="00AA111F"/>
    <w:rsid w:val="00AA1666"/>
    <w:rsid w:val="00AA1F08"/>
    <w:rsid w:val="00AA234A"/>
    <w:rsid w:val="00AA2854"/>
    <w:rsid w:val="00AA2869"/>
    <w:rsid w:val="00AA2ED6"/>
    <w:rsid w:val="00AA31CD"/>
    <w:rsid w:val="00AA3699"/>
    <w:rsid w:val="00AA3D38"/>
    <w:rsid w:val="00AA403E"/>
    <w:rsid w:val="00AA45DC"/>
    <w:rsid w:val="00AA478E"/>
    <w:rsid w:val="00AA5500"/>
    <w:rsid w:val="00AA5E8C"/>
    <w:rsid w:val="00AA5FC9"/>
    <w:rsid w:val="00AA6838"/>
    <w:rsid w:val="00AA6935"/>
    <w:rsid w:val="00AA6B28"/>
    <w:rsid w:val="00AA6C85"/>
    <w:rsid w:val="00AA7ABB"/>
    <w:rsid w:val="00AB0050"/>
    <w:rsid w:val="00AB0771"/>
    <w:rsid w:val="00AB0C3C"/>
    <w:rsid w:val="00AB1204"/>
    <w:rsid w:val="00AB1352"/>
    <w:rsid w:val="00AB199E"/>
    <w:rsid w:val="00AB1D72"/>
    <w:rsid w:val="00AB3968"/>
    <w:rsid w:val="00AB3E65"/>
    <w:rsid w:val="00AB3F1E"/>
    <w:rsid w:val="00AB3F63"/>
    <w:rsid w:val="00AB47CE"/>
    <w:rsid w:val="00AB4889"/>
    <w:rsid w:val="00AB4EFB"/>
    <w:rsid w:val="00AB51ED"/>
    <w:rsid w:val="00AB5648"/>
    <w:rsid w:val="00AB592E"/>
    <w:rsid w:val="00AB5C0E"/>
    <w:rsid w:val="00AB6B6B"/>
    <w:rsid w:val="00AB6BFC"/>
    <w:rsid w:val="00AB788E"/>
    <w:rsid w:val="00AB7DB4"/>
    <w:rsid w:val="00AB7DCC"/>
    <w:rsid w:val="00AC0360"/>
    <w:rsid w:val="00AC07BF"/>
    <w:rsid w:val="00AC0970"/>
    <w:rsid w:val="00AC0A93"/>
    <w:rsid w:val="00AC0E50"/>
    <w:rsid w:val="00AC12A5"/>
    <w:rsid w:val="00AC1379"/>
    <w:rsid w:val="00AC1D95"/>
    <w:rsid w:val="00AC2062"/>
    <w:rsid w:val="00AC223E"/>
    <w:rsid w:val="00AC265C"/>
    <w:rsid w:val="00AC2AFA"/>
    <w:rsid w:val="00AC2D5D"/>
    <w:rsid w:val="00AC32AB"/>
    <w:rsid w:val="00AC3E05"/>
    <w:rsid w:val="00AC3E19"/>
    <w:rsid w:val="00AC4D27"/>
    <w:rsid w:val="00AC506F"/>
    <w:rsid w:val="00AC516E"/>
    <w:rsid w:val="00AC621D"/>
    <w:rsid w:val="00AC62A6"/>
    <w:rsid w:val="00AC62AF"/>
    <w:rsid w:val="00AC62CA"/>
    <w:rsid w:val="00AC671A"/>
    <w:rsid w:val="00AC68D0"/>
    <w:rsid w:val="00AC6A6E"/>
    <w:rsid w:val="00AC6B76"/>
    <w:rsid w:val="00AC6F17"/>
    <w:rsid w:val="00AC6FCE"/>
    <w:rsid w:val="00AC76AB"/>
    <w:rsid w:val="00AC7989"/>
    <w:rsid w:val="00AD0934"/>
    <w:rsid w:val="00AD09B5"/>
    <w:rsid w:val="00AD0C65"/>
    <w:rsid w:val="00AD19D5"/>
    <w:rsid w:val="00AD2158"/>
    <w:rsid w:val="00AD224C"/>
    <w:rsid w:val="00AD2464"/>
    <w:rsid w:val="00AD2914"/>
    <w:rsid w:val="00AD2E4C"/>
    <w:rsid w:val="00AD3151"/>
    <w:rsid w:val="00AD339F"/>
    <w:rsid w:val="00AD38EA"/>
    <w:rsid w:val="00AD3AF0"/>
    <w:rsid w:val="00AD3EE8"/>
    <w:rsid w:val="00AD461C"/>
    <w:rsid w:val="00AD4B7E"/>
    <w:rsid w:val="00AD4D95"/>
    <w:rsid w:val="00AD6064"/>
    <w:rsid w:val="00AD641F"/>
    <w:rsid w:val="00AD664A"/>
    <w:rsid w:val="00AD6A15"/>
    <w:rsid w:val="00AD6AC4"/>
    <w:rsid w:val="00AD72F7"/>
    <w:rsid w:val="00AD7582"/>
    <w:rsid w:val="00AD78FD"/>
    <w:rsid w:val="00AE004B"/>
    <w:rsid w:val="00AE0DA4"/>
    <w:rsid w:val="00AE1404"/>
    <w:rsid w:val="00AE1FDB"/>
    <w:rsid w:val="00AE202D"/>
    <w:rsid w:val="00AE299B"/>
    <w:rsid w:val="00AE2EF5"/>
    <w:rsid w:val="00AE2F3D"/>
    <w:rsid w:val="00AE33E3"/>
    <w:rsid w:val="00AE3D90"/>
    <w:rsid w:val="00AE3F26"/>
    <w:rsid w:val="00AE452E"/>
    <w:rsid w:val="00AE48B8"/>
    <w:rsid w:val="00AE4C81"/>
    <w:rsid w:val="00AE4C88"/>
    <w:rsid w:val="00AE519B"/>
    <w:rsid w:val="00AE565D"/>
    <w:rsid w:val="00AE56A4"/>
    <w:rsid w:val="00AE576A"/>
    <w:rsid w:val="00AE580A"/>
    <w:rsid w:val="00AE590F"/>
    <w:rsid w:val="00AE5D06"/>
    <w:rsid w:val="00AE5EF4"/>
    <w:rsid w:val="00AE637C"/>
    <w:rsid w:val="00AE6546"/>
    <w:rsid w:val="00AE65B8"/>
    <w:rsid w:val="00AE6ABF"/>
    <w:rsid w:val="00AE7381"/>
    <w:rsid w:val="00AE763D"/>
    <w:rsid w:val="00AE7BB3"/>
    <w:rsid w:val="00AE7DEC"/>
    <w:rsid w:val="00AF0EBD"/>
    <w:rsid w:val="00AF14F2"/>
    <w:rsid w:val="00AF1B9D"/>
    <w:rsid w:val="00AF1D73"/>
    <w:rsid w:val="00AF2303"/>
    <w:rsid w:val="00AF255D"/>
    <w:rsid w:val="00AF2F36"/>
    <w:rsid w:val="00AF3AA2"/>
    <w:rsid w:val="00AF3BAA"/>
    <w:rsid w:val="00AF41FC"/>
    <w:rsid w:val="00AF4212"/>
    <w:rsid w:val="00AF45F0"/>
    <w:rsid w:val="00AF477C"/>
    <w:rsid w:val="00AF4CF4"/>
    <w:rsid w:val="00AF51BD"/>
    <w:rsid w:val="00AF5515"/>
    <w:rsid w:val="00AF566B"/>
    <w:rsid w:val="00AF5DE7"/>
    <w:rsid w:val="00AF645D"/>
    <w:rsid w:val="00AF6545"/>
    <w:rsid w:val="00AF6672"/>
    <w:rsid w:val="00AF6A24"/>
    <w:rsid w:val="00AF6E65"/>
    <w:rsid w:val="00AF6F96"/>
    <w:rsid w:val="00AF73A1"/>
    <w:rsid w:val="00AF7A3D"/>
    <w:rsid w:val="00B008F6"/>
    <w:rsid w:val="00B00D8A"/>
    <w:rsid w:val="00B0169F"/>
    <w:rsid w:val="00B01AB5"/>
    <w:rsid w:val="00B01ED1"/>
    <w:rsid w:val="00B026FD"/>
    <w:rsid w:val="00B02B97"/>
    <w:rsid w:val="00B02BEE"/>
    <w:rsid w:val="00B02E1F"/>
    <w:rsid w:val="00B02F90"/>
    <w:rsid w:val="00B0358D"/>
    <w:rsid w:val="00B036A8"/>
    <w:rsid w:val="00B036D2"/>
    <w:rsid w:val="00B036D5"/>
    <w:rsid w:val="00B03CD2"/>
    <w:rsid w:val="00B04695"/>
    <w:rsid w:val="00B049D4"/>
    <w:rsid w:val="00B05341"/>
    <w:rsid w:val="00B05BA5"/>
    <w:rsid w:val="00B06731"/>
    <w:rsid w:val="00B06A95"/>
    <w:rsid w:val="00B06F10"/>
    <w:rsid w:val="00B07460"/>
    <w:rsid w:val="00B077B5"/>
    <w:rsid w:val="00B1021A"/>
    <w:rsid w:val="00B10871"/>
    <w:rsid w:val="00B1092A"/>
    <w:rsid w:val="00B10949"/>
    <w:rsid w:val="00B110ED"/>
    <w:rsid w:val="00B11843"/>
    <w:rsid w:val="00B11FB1"/>
    <w:rsid w:val="00B12731"/>
    <w:rsid w:val="00B1298A"/>
    <w:rsid w:val="00B12A29"/>
    <w:rsid w:val="00B12C2E"/>
    <w:rsid w:val="00B12F81"/>
    <w:rsid w:val="00B140C9"/>
    <w:rsid w:val="00B145CC"/>
    <w:rsid w:val="00B14611"/>
    <w:rsid w:val="00B148DD"/>
    <w:rsid w:val="00B149A0"/>
    <w:rsid w:val="00B14B48"/>
    <w:rsid w:val="00B15111"/>
    <w:rsid w:val="00B1533E"/>
    <w:rsid w:val="00B1586F"/>
    <w:rsid w:val="00B161A9"/>
    <w:rsid w:val="00B16C0D"/>
    <w:rsid w:val="00B16DBD"/>
    <w:rsid w:val="00B172F7"/>
    <w:rsid w:val="00B17426"/>
    <w:rsid w:val="00B1755D"/>
    <w:rsid w:val="00B17653"/>
    <w:rsid w:val="00B176A1"/>
    <w:rsid w:val="00B179B6"/>
    <w:rsid w:val="00B2054E"/>
    <w:rsid w:val="00B20990"/>
    <w:rsid w:val="00B215C0"/>
    <w:rsid w:val="00B216FF"/>
    <w:rsid w:val="00B21D59"/>
    <w:rsid w:val="00B22608"/>
    <w:rsid w:val="00B2287A"/>
    <w:rsid w:val="00B22988"/>
    <w:rsid w:val="00B23F6C"/>
    <w:rsid w:val="00B24CC4"/>
    <w:rsid w:val="00B24D88"/>
    <w:rsid w:val="00B25163"/>
    <w:rsid w:val="00B25730"/>
    <w:rsid w:val="00B25A76"/>
    <w:rsid w:val="00B26730"/>
    <w:rsid w:val="00B26810"/>
    <w:rsid w:val="00B26D3F"/>
    <w:rsid w:val="00B26DDA"/>
    <w:rsid w:val="00B26E47"/>
    <w:rsid w:val="00B300E1"/>
    <w:rsid w:val="00B303C8"/>
    <w:rsid w:val="00B307A6"/>
    <w:rsid w:val="00B3086E"/>
    <w:rsid w:val="00B30A82"/>
    <w:rsid w:val="00B3101D"/>
    <w:rsid w:val="00B31B79"/>
    <w:rsid w:val="00B31C93"/>
    <w:rsid w:val="00B322A5"/>
    <w:rsid w:val="00B32404"/>
    <w:rsid w:val="00B32CB4"/>
    <w:rsid w:val="00B33750"/>
    <w:rsid w:val="00B338C1"/>
    <w:rsid w:val="00B33E94"/>
    <w:rsid w:val="00B34251"/>
    <w:rsid w:val="00B34706"/>
    <w:rsid w:val="00B348A2"/>
    <w:rsid w:val="00B34AAF"/>
    <w:rsid w:val="00B34E92"/>
    <w:rsid w:val="00B35873"/>
    <w:rsid w:val="00B35A7B"/>
    <w:rsid w:val="00B35BDA"/>
    <w:rsid w:val="00B35D99"/>
    <w:rsid w:val="00B37026"/>
    <w:rsid w:val="00B37482"/>
    <w:rsid w:val="00B37AFC"/>
    <w:rsid w:val="00B37E1B"/>
    <w:rsid w:val="00B400BB"/>
    <w:rsid w:val="00B40F72"/>
    <w:rsid w:val="00B40FBE"/>
    <w:rsid w:val="00B4120D"/>
    <w:rsid w:val="00B41D18"/>
    <w:rsid w:val="00B4211D"/>
    <w:rsid w:val="00B426D4"/>
    <w:rsid w:val="00B42C34"/>
    <w:rsid w:val="00B42D94"/>
    <w:rsid w:val="00B4325A"/>
    <w:rsid w:val="00B43305"/>
    <w:rsid w:val="00B43345"/>
    <w:rsid w:val="00B438C0"/>
    <w:rsid w:val="00B43D29"/>
    <w:rsid w:val="00B44C74"/>
    <w:rsid w:val="00B44D9D"/>
    <w:rsid w:val="00B44E57"/>
    <w:rsid w:val="00B44F0E"/>
    <w:rsid w:val="00B4505C"/>
    <w:rsid w:val="00B450AB"/>
    <w:rsid w:val="00B458E8"/>
    <w:rsid w:val="00B45BEA"/>
    <w:rsid w:val="00B45DE0"/>
    <w:rsid w:val="00B4656A"/>
    <w:rsid w:val="00B467BC"/>
    <w:rsid w:val="00B469E3"/>
    <w:rsid w:val="00B46A5C"/>
    <w:rsid w:val="00B46A63"/>
    <w:rsid w:val="00B4757A"/>
    <w:rsid w:val="00B476D0"/>
    <w:rsid w:val="00B4784B"/>
    <w:rsid w:val="00B47A99"/>
    <w:rsid w:val="00B47F67"/>
    <w:rsid w:val="00B50035"/>
    <w:rsid w:val="00B5025B"/>
    <w:rsid w:val="00B5077A"/>
    <w:rsid w:val="00B511D4"/>
    <w:rsid w:val="00B51206"/>
    <w:rsid w:val="00B51869"/>
    <w:rsid w:val="00B51CF3"/>
    <w:rsid w:val="00B51DDE"/>
    <w:rsid w:val="00B529F9"/>
    <w:rsid w:val="00B52A35"/>
    <w:rsid w:val="00B532CC"/>
    <w:rsid w:val="00B533A4"/>
    <w:rsid w:val="00B536A2"/>
    <w:rsid w:val="00B53712"/>
    <w:rsid w:val="00B53DD1"/>
    <w:rsid w:val="00B54736"/>
    <w:rsid w:val="00B54813"/>
    <w:rsid w:val="00B5500B"/>
    <w:rsid w:val="00B550F8"/>
    <w:rsid w:val="00B552E2"/>
    <w:rsid w:val="00B554CE"/>
    <w:rsid w:val="00B56140"/>
    <w:rsid w:val="00B56222"/>
    <w:rsid w:val="00B566A1"/>
    <w:rsid w:val="00B56B7E"/>
    <w:rsid w:val="00B56D46"/>
    <w:rsid w:val="00B56DB2"/>
    <w:rsid w:val="00B57615"/>
    <w:rsid w:val="00B60546"/>
    <w:rsid w:val="00B60865"/>
    <w:rsid w:val="00B60E19"/>
    <w:rsid w:val="00B60FCF"/>
    <w:rsid w:val="00B615E1"/>
    <w:rsid w:val="00B6187E"/>
    <w:rsid w:val="00B62953"/>
    <w:rsid w:val="00B63988"/>
    <w:rsid w:val="00B63E50"/>
    <w:rsid w:val="00B63EA2"/>
    <w:rsid w:val="00B64358"/>
    <w:rsid w:val="00B644E6"/>
    <w:rsid w:val="00B64EF9"/>
    <w:rsid w:val="00B655FD"/>
    <w:rsid w:val="00B656E8"/>
    <w:rsid w:val="00B65DE7"/>
    <w:rsid w:val="00B66831"/>
    <w:rsid w:val="00B668DF"/>
    <w:rsid w:val="00B66C62"/>
    <w:rsid w:val="00B67A98"/>
    <w:rsid w:val="00B67CB2"/>
    <w:rsid w:val="00B67FBB"/>
    <w:rsid w:val="00B70219"/>
    <w:rsid w:val="00B7117C"/>
    <w:rsid w:val="00B71C99"/>
    <w:rsid w:val="00B71F41"/>
    <w:rsid w:val="00B72714"/>
    <w:rsid w:val="00B72C79"/>
    <w:rsid w:val="00B73B5C"/>
    <w:rsid w:val="00B7417E"/>
    <w:rsid w:val="00B7490F"/>
    <w:rsid w:val="00B74992"/>
    <w:rsid w:val="00B74A68"/>
    <w:rsid w:val="00B754C4"/>
    <w:rsid w:val="00B75BFD"/>
    <w:rsid w:val="00B76A3C"/>
    <w:rsid w:val="00B77121"/>
    <w:rsid w:val="00B77225"/>
    <w:rsid w:val="00B7775F"/>
    <w:rsid w:val="00B77C24"/>
    <w:rsid w:val="00B77E3F"/>
    <w:rsid w:val="00B80A0C"/>
    <w:rsid w:val="00B80E56"/>
    <w:rsid w:val="00B81020"/>
    <w:rsid w:val="00B81879"/>
    <w:rsid w:val="00B81CB0"/>
    <w:rsid w:val="00B82619"/>
    <w:rsid w:val="00B8292A"/>
    <w:rsid w:val="00B839C9"/>
    <w:rsid w:val="00B83AA8"/>
    <w:rsid w:val="00B841AB"/>
    <w:rsid w:val="00B842AF"/>
    <w:rsid w:val="00B8452F"/>
    <w:rsid w:val="00B8457F"/>
    <w:rsid w:val="00B84A1C"/>
    <w:rsid w:val="00B84CA0"/>
    <w:rsid w:val="00B84CEB"/>
    <w:rsid w:val="00B8503F"/>
    <w:rsid w:val="00B8506D"/>
    <w:rsid w:val="00B85239"/>
    <w:rsid w:val="00B85907"/>
    <w:rsid w:val="00B86269"/>
    <w:rsid w:val="00B86614"/>
    <w:rsid w:val="00B86644"/>
    <w:rsid w:val="00B87B59"/>
    <w:rsid w:val="00B87D21"/>
    <w:rsid w:val="00B87E8B"/>
    <w:rsid w:val="00B90D77"/>
    <w:rsid w:val="00B9127E"/>
    <w:rsid w:val="00B9131D"/>
    <w:rsid w:val="00B913A9"/>
    <w:rsid w:val="00B919A1"/>
    <w:rsid w:val="00B921DD"/>
    <w:rsid w:val="00B930F8"/>
    <w:rsid w:val="00B93672"/>
    <w:rsid w:val="00B94037"/>
    <w:rsid w:val="00B946FC"/>
    <w:rsid w:val="00B949FB"/>
    <w:rsid w:val="00B95BC9"/>
    <w:rsid w:val="00B95E1A"/>
    <w:rsid w:val="00B963B9"/>
    <w:rsid w:val="00B96867"/>
    <w:rsid w:val="00B96A16"/>
    <w:rsid w:val="00B973B1"/>
    <w:rsid w:val="00BA01F5"/>
    <w:rsid w:val="00BA057F"/>
    <w:rsid w:val="00BA0847"/>
    <w:rsid w:val="00BA0C86"/>
    <w:rsid w:val="00BA12BE"/>
    <w:rsid w:val="00BA1620"/>
    <w:rsid w:val="00BA16B5"/>
    <w:rsid w:val="00BA1718"/>
    <w:rsid w:val="00BA1A39"/>
    <w:rsid w:val="00BA1BF1"/>
    <w:rsid w:val="00BA239D"/>
    <w:rsid w:val="00BA2811"/>
    <w:rsid w:val="00BA28ED"/>
    <w:rsid w:val="00BA3272"/>
    <w:rsid w:val="00BA37B1"/>
    <w:rsid w:val="00BA395A"/>
    <w:rsid w:val="00BA3BA0"/>
    <w:rsid w:val="00BA3F53"/>
    <w:rsid w:val="00BA538C"/>
    <w:rsid w:val="00BA5403"/>
    <w:rsid w:val="00BA5515"/>
    <w:rsid w:val="00BA5549"/>
    <w:rsid w:val="00BA5AA8"/>
    <w:rsid w:val="00BA6799"/>
    <w:rsid w:val="00BA6A33"/>
    <w:rsid w:val="00BA6B4A"/>
    <w:rsid w:val="00BA7273"/>
    <w:rsid w:val="00BA728E"/>
    <w:rsid w:val="00BA757F"/>
    <w:rsid w:val="00BA7B10"/>
    <w:rsid w:val="00BB011C"/>
    <w:rsid w:val="00BB03FD"/>
    <w:rsid w:val="00BB0627"/>
    <w:rsid w:val="00BB062F"/>
    <w:rsid w:val="00BB0E63"/>
    <w:rsid w:val="00BB15FE"/>
    <w:rsid w:val="00BB2783"/>
    <w:rsid w:val="00BB2EF6"/>
    <w:rsid w:val="00BB386D"/>
    <w:rsid w:val="00BB3945"/>
    <w:rsid w:val="00BB3FA1"/>
    <w:rsid w:val="00BB3FD3"/>
    <w:rsid w:val="00BB483A"/>
    <w:rsid w:val="00BB52CF"/>
    <w:rsid w:val="00BB5552"/>
    <w:rsid w:val="00BB59F5"/>
    <w:rsid w:val="00BB5BFB"/>
    <w:rsid w:val="00BB5D09"/>
    <w:rsid w:val="00BB6243"/>
    <w:rsid w:val="00BB633C"/>
    <w:rsid w:val="00BB6452"/>
    <w:rsid w:val="00BB686C"/>
    <w:rsid w:val="00BB6AE2"/>
    <w:rsid w:val="00BB6C4A"/>
    <w:rsid w:val="00BB6F82"/>
    <w:rsid w:val="00BB749C"/>
    <w:rsid w:val="00BB7E8B"/>
    <w:rsid w:val="00BB7EAB"/>
    <w:rsid w:val="00BC0F5F"/>
    <w:rsid w:val="00BC10A9"/>
    <w:rsid w:val="00BC1136"/>
    <w:rsid w:val="00BC120E"/>
    <w:rsid w:val="00BC1801"/>
    <w:rsid w:val="00BC1C8E"/>
    <w:rsid w:val="00BC2143"/>
    <w:rsid w:val="00BC218A"/>
    <w:rsid w:val="00BC26C6"/>
    <w:rsid w:val="00BC2809"/>
    <w:rsid w:val="00BC3017"/>
    <w:rsid w:val="00BC3677"/>
    <w:rsid w:val="00BC3C29"/>
    <w:rsid w:val="00BC53D9"/>
    <w:rsid w:val="00BC5BAE"/>
    <w:rsid w:val="00BC6F5B"/>
    <w:rsid w:val="00BC7066"/>
    <w:rsid w:val="00BD0053"/>
    <w:rsid w:val="00BD01DD"/>
    <w:rsid w:val="00BD083B"/>
    <w:rsid w:val="00BD1018"/>
    <w:rsid w:val="00BD15E2"/>
    <w:rsid w:val="00BD1602"/>
    <w:rsid w:val="00BD1628"/>
    <w:rsid w:val="00BD1B95"/>
    <w:rsid w:val="00BD20FD"/>
    <w:rsid w:val="00BD21E5"/>
    <w:rsid w:val="00BD377E"/>
    <w:rsid w:val="00BD3C6C"/>
    <w:rsid w:val="00BD4000"/>
    <w:rsid w:val="00BD4BD7"/>
    <w:rsid w:val="00BD5107"/>
    <w:rsid w:val="00BD58E0"/>
    <w:rsid w:val="00BD5CBD"/>
    <w:rsid w:val="00BD5DE0"/>
    <w:rsid w:val="00BD5F4B"/>
    <w:rsid w:val="00BD63EB"/>
    <w:rsid w:val="00BD686E"/>
    <w:rsid w:val="00BD6E5A"/>
    <w:rsid w:val="00BD72AD"/>
    <w:rsid w:val="00BD7987"/>
    <w:rsid w:val="00BE06AF"/>
    <w:rsid w:val="00BE14DC"/>
    <w:rsid w:val="00BE154B"/>
    <w:rsid w:val="00BE1BC0"/>
    <w:rsid w:val="00BE1C4A"/>
    <w:rsid w:val="00BE1FAB"/>
    <w:rsid w:val="00BE2188"/>
    <w:rsid w:val="00BE300A"/>
    <w:rsid w:val="00BE30BA"/>
    <w:rsid w:val="00BE33D5"/>
    <w:rsid w:val="00BE3625"/>
    <w:rsid w:val="00BE3D7B"/>
    <w:rsid w:val="00BE41F8"/>
    <w:rsid w:val="00BE56C3"/>
    <w:rsid w:val="00BE5DE8"/>
    <w:rsid w:val="00BE5FB2"/>
    <w:rsid w:val="00BE6465"/>
    <w:rsid w:val="00BE6CB7"/>
    <w:rsid w:val="00BE6D33"/>
    <w:rsid w:val="00BE6FD2"/>
    <w:rsid w:val="00BF0002"/>
    <w:rsid w:val="00BF08E2"/>
    <w:rsid w:val="00BF18B6"/>
    <w:rsid w:val="00BF1A65"/>
    <w:rsid w:val="00BF1B84"/>
    <w:rsid w:val="00BF1B9B"/>
    <w:rsid w:val="00BF1EA3"/>
    <w:rsid w:val="00BF1FC4"/>
    <w:rsid w:val="00BF23C8"/>
    <w:rsid w:val="00BF243A"/>
    <w:rsid w:val="00BF342A"/>
    <w:rsid w:val="00BF4CD2"/>
    <w:rsid w:val="00BF4FDA"/>
    <w:rsid w:val="00BF539A"/>
    <w:rsid w:val="00BF5653"/>
    <w:rsid w:val="00BF6444"/>
    <w:rsid w:val="00BF67FD"/>
    <w:rsid w:val="00BF6C11"/>
    <w:rsid w:val="00BF7756"/>
    <w:rsid w:val="00BF7C98"/>
    <w:rsid w:val="00C00459"/>
    <w:rsid w:val="00C00558"/>
    <w:rsid w:val="00C016D3"/>
    <w:rsid w:val="00C01C4C"/>
    <w:rsid w:val="00C01C56"/>
    <w:rsid w:val="00C01E55"/>
    <w:rsid w:val="00C021D5"/>
    <w:rsid w:val="00C02733"/>
    <w:rsid w:val="00C02BFE"/>
    <w:rsid w:val="00C03499"/>
    <w:rsid w:val="00C03542"/>
    <w:rsid w:val="00C03687"/>
    <w:rsid w:val="00C036D4"/>
    <w:rsid w:val="00C03E8F"/>
    <w:rsid w:val="00C04725"/>
    <w:rsid w:val="00C04BAC"/>
    <w:rsid w:val="00C050A3"/>
    <w:rsid w:val="00C05320"/>
    <w:rsid w:val="00C058B2"/>
    <w:rsid w:val="00C05FE6"/>
    <w:rsid w:val="00C06226"/>
    <w:rsid w:val="00C06BE3"/>
    <w:rsid w:val="00C06C40"/>
    <w:rsid w:val="00C07CE6"/>
    <w:rsid w:val="00C10244"/>
    <w:rsid w:val="00C10B0D"/>
    <w:rsid w:val="00C10BE8"/>
    <w:rsid w:val="00C10D59"/>
    <w:rsid w:val="00C111D4"/>
    <w:rsid w:val="00C116D0"/>
    <w:rsid w:val="00C1171A"/>
    <w:rsid w:val="00C1177D"/>
    <w:rsid w:val="00C11DE8"/>
    <w:rsid w:val="00C12010"/>
    <w:rsid w:val="00C12107"/>
    <w:rsid w:val="00C12A68"/>
    <w:rsid w:val="00C13231"/>
    <w:rsid w:val="00C13283"/>
    <w:rsid w:val="00C133DD"/>
    <w:rsid w:val="00C13A8D"/>
    <w:rsid w:val="00C13AAB"/>
    <w:rsid w:val="00C13C17"/>
    <w:rsid w:val="00C13C5C"/>
    <w:rsid w:val="00C14A81"/>
    <w:rsid w:val="00C14AE8"/>
    <w:rsid w:val="00C14FAF"/>
    <w:rsid w:val="00C1518A"/>
    <w:rsid w:val="00C15357"/>
    <w:rsid w:val="00C15888"/>
    <w:rsid w:val="00C15A6E"/>
    <w:rsid w:val="00C15E90"/>
    <w:rsid w:val="00C15EA8"/>
    <w:rsid w:val="00C166A0"/>
    <w:rsid w:val="00C16A46"/>
    <w:rsid w:val="00C16D35"/>
    <w:rsid w:val="00C17046"/>
    <w:rsid w:val="00C17485"/>
    <w:rsid w:val="00C175C4"/>
    <w:rsid w:val="00C17D61"/>
    <w:rsid w:val="00C21A53"/>
    <w:rsid w:val="00C22A69"/>
    <w:rsid w:val="00C22B01"/>
    <w:rsid w:val="00C238CF"/>
    <w:rsid w:val="00C23943"/>
    <w:rsid w:val="00C23DD4"/>
    <w:rsid w:val="00C246FC"/>
    <w:rsid w:val="00C24839"/>
    <w:rsid w:val="00C25C50"/>
    <w:rsid w:val="00C25D99"/>
    <w:rsid w:val="00C3016A"/>
    <w:rsid w:val="00C30282"/>
    <w:rsid w:val="00C3060D"/>
    <w:rsid w:val="00C30786"/>
    <w:rsid w:val="00C307B4"/>
    <w:rsid w:val="00C30D64"/>
    <w:rsid w:val="00C30DFC"/>
    <w:rsid w:val="00C31019"/>
    <w:rsid w:val="00C312AF"/>
    <w:rsid w:val="00C31350"/>
    <w:rsid w:val="00C31357"/>
    <w:rsid w:val="00C313A3"/>
    <w:rsid w:val="00C3187B"/>
    <w:rsid w:val="00C328F8"/>
    <w:rsid w:val="00C32F7B"/>
    <w:rsid w:val="00C332CF"/>
    <w:rsid w:val="00C33361"/>
    <w:rsid w:val="00C33676"/>
    <w:rsid w:val="00C343F4"/>
    <w:rsid w:val="00C343FA"/>
    <w:rsid w:val="00C3443B"/>
    <w:rsid w:val="00C344FD"/>
    <w:rsid w:val="00C34741"/>
    <w:rsid w:val="00C347DB"/>
    <w:rsid w:val="00C34C4A"/>
    <w:rsid w:val="00C34F4D"/>
    <w:rsid w:val="00C3529E"/>
    <w:rsid w:val="00C35636"/>
    <w:rsid w:val="00C35895"/>
    <w:rsid w:val="00C35BB1"/>
    <w:rsid w:val="00C3670E"/>
    <w:rsid w:val="00C3678E"/>
    <w:rsid w:val="00C370EF"/>
    <w:rsid w:val="00C37736"/>
    <w:rsid w:val="00C37844"/>
    <w:rsid w:val="00C37CA4"/>
    <w:rsid w:val="00C400BB"/>
    <w:rsid w:val="00C40158"/>
    <w:rsid w:val="00C404E0"/>
    <w:rsid w:val="00C4053E"/>
    <w:rsid w:val="00C40614"/>
    <w:rsid w:val="00C4069F"/>
    <w:rsid w:val="00C421D8"/>
    <w:rsid w:val="00C42261"/>
    <w:rsid w:val="00C4257C"/>
    <w:rsid w:val="00C42734"/>
    <w:rsid w:val="00C42C2B"/>
    <w:rsid w:val="00C432E5"/>
    <w:rsid w:val="00C434BD"/>
    <w:rsid w:val="00C442BC"/>
    <w:rsid w:val="00C4450C"/>
    <w:rsid w:val="00C44B57"/>
    <w:rsid w:val="00C44B8A"/>
    <w:rsid w:val="00C45203"/>
    <w:rsid w:val="00C454CD"/>
    <w:rsid w:val="00C45568"/>
    <w:rsid w:val="00C45B08"/>
    <w:rsid w:val="00C45CBF"/>
    <w:rsid w:val="00C46669"/>
    <w:rsid w:val="00C46A2D"/>
    <w:rsid w:val="00C46D6F"/>
    <w:rsid w:val="00C475DF"/>
    <w:rsid w:val="00C47DE2"/>
    <w:rsid w:val="00C47EDD"/>
    <w:rsid w:val="00C506EB"/>
    <w:rsid w:val="00C51566"/>
    <w:rsid w:val="00C515CF"/>
    <w:rsid w:val="00C51DDB"/>
    <w:rsid w:val="00C51F0A"/>
    <w:rsid w:val="00C52386"/>
    <w:rsid w:val="00C5251F"/>
    <w:rsid w:val="00C52630"/>
    <w:rsid w:val="00C53067"/>
    <w:rsid w:val="00C5308C"/>
    <w:rsid w:val="00C5356A"/>
    <w:rsid w:val="00C53762"/>
    <w:rsid w:val="00C53AC0"/>
    <w:rsid w:val="00C54DC1"/>
    <w:rsid w:val="00C55360"/>
    <w:rsid w:val="00C56867"/>
    <w:rsid w:val="00C5699B"/>
    <w:rsid w:val="00C56AEB"/>
    <w:rsid w:val="00C56B26"/>
    <w:rsid w:val="00C57305"/>
    <w:rsid w:val="00C5743E"/>
    <w:rsid w:val="00C5765C"/>
    <w:rsid w:val="00C57A88"/>
    <w:rsid w:val="00C57AAC"/>
    <w:rsid w:val="00C60893"/>
    <w:rsid w:val="00C609DC"/>
    <w:rsid w:val="00C60C2C"/>
    <w:rsid w:val="00C60FC0"/>
    <w:rsid w:val="00C61B76"/>
    <w:rsid w:val="00C61EBC"/>
    <w:rsid w:val="00C6212C"/>
    <w:rsid w:val="00C62534"/>
    <w:rsid w:val="00C628E4"/>
    <w:rsid w:val="00C62B30"/>
    <w:rsid w:val="00C630FC"/>
    <w:rsid w:val="00C6373D"/>
    <w:rsid w:val="00C63CF1"/>
    <w:rsid w:val="00C64A29"/>
    <w:rsid w:val="00C656A3"/>
    <w:rsid w:val="00C656E6"/>
    <w:rsid w:val="00C65F63"/>
    <w:rsid w:val="00C6654C"/>
    <w:rsid w:val="00C668D1"/>
    <w:rsid w:val="00C67300"/>
    <w:rsid w:val="00C6749E"/>
    <w:rsid w:val="00C67622"/>
    <w:rsid w:val="00C67657"/>
    <w:rsid w:val="00C67B28"/>
    <w:rsid w:val="00C67C20"/>
    <w:rsid w:val="00C7015C"/>
    <w:rsid w:val="00C702D6"/>
    <w:rsid w:val="00C7056F"/>
    <w:rsid w:val="00C707F8"/>
    <w:rsid w:val="00C70CF1"/>
    <w:rsid w:val="00C70D48"/>
    <w:rsid w:val="00C713A8"/>
    <w:rsid w:val="00C71B83"/>
    <w:rsid w:val="00C72235"/>
    <w:rsid w:val="00C72429"/>
    <w:rsid w:val="00C72672"/>
    <w:rsid w:val="00C7273F"/>
    <w:rsid w:val="00C733EE"/>
    <w:rsid w:val="00C739D8"/>
    <w:rsid w:val="00C7515A"/>
    <w:rsid w:val="00C759CF"/>
    <w:rsid w:val="00C75C7E"/>
    <w:rsid w:val="00C7637D"/>
    <w:rsid w:val="00C76453"/>
    <w:rsid w:val="00C76B5C"/>
    <w:rsid w:val="00C76D3C"/>
    <w:rsid w:val="00C76DF5"/>
    <w:rsid w:val="00C77154"/>
    <w:rsid w:val="00C77202"/>
    <w:rsid w:val="00C77459"/>
    <w:rsid w:val="00C8018D"/>
    <w:rsid w:val="00C803C4"/>
    <w:rsid w:val="00C807A9"/>
    <w:rsid w:val="00C80B0F"/>
    <w:rsid w:val="00C80DC9"/>
    <w:rsid w:val="00C81BC9"/>
    <w:rsid w:val="00C81C5B"/>
    <w:rsid w:val="00C8202D"/>
    <w:rsid w:val="00C825D5"/>
    <w:rsid w:val="00C8288E"/>
    <w:rsid w:val="00C82D48"/>
    <w:rsid w:val="00C831C4"/>
    <w:rsid w:val="00C83793"/>
    <w:rsid w:val="00C837BF"/>
    <w:rsid w:val="00C83CAA"/>
    <w:rsid w:val="00C83E91"/>
    <w:rsid w:val="00C8426F"/>
    <w:rsid w:val="00C8454F"/>
    <w:rsid w:val="00C8467A"/>
    <w:rsid w:val="00C84A1E"/>
    <w:rsid w:val="00C84AEB"/>
    <w:rsid w:val="00C84B84"/>
    <w:rsid w:val="00C84EE8"/>
    <w:rsid w:val="00C852D6"/>
    <w:rsid w:val="00C855B4"/>
    <w:rsid w:val="00C85819"/>
    <w:rsid w:val="00C85A6B"/>
    <w:rsid w:val="00C85F3D"/>
    <w:rsid w:val="00C86745"/>
    <w:rsid w:val="00C867C0"/>
    <w:rsid w:val="00C86961"/>
    <w:rsid w:val="00C87170"/>
    <w:rsid w:val="00C87761"/>
    <w:rsid w:val="00C879F3"/>
    <w:rsid w:val="00C87A87"/>
    <w:rsid w:val="00C87D12"/>
    <w:rsid w:val="00C900B3"/>
    <w:rsid w:val="00C91012"/>
    <w:rsid w:val="00C912A2"/>
    <w:rsid w:val="00C91726"/>
    <w:rsid w:val="00C919B5"/>
    <w:rsid w:val="00C91B6F"/>
    <w:rsid w:val="00C91DA9"/>
    <w:rsid w:val="00C92101"/>
    <w:rsid w:val="00C9281E"/>
    <w:rsid w:val="00C92F51"/>
    <w:rsid w:val="00C93257"/>
    <w:rsid w:val="00C932DD"/>
    <w:rsid w:val="00C933BF"/>
    <w:rsid w:val="00C93D32"/>
    <w:rsid w:val="00C94405"/>
    <w:rsid w:val="00C94545"/>
    <w:rsid w:val="00C9547A"/>
    <w:rsid w:val="00C96BEF"/>
    <w:rsid w:val="00C97401"/>
    <w:rsid w:val="00C97618"/>
    <w:rsid w:val="00CA016B"/>
    <w:rsid w:val="00CA15BB"/>
    <w:rsid w:val="00CA165A"/>
    <w:rsid w:val="00CA237C"/>
    <w:rsid w:val="00CA3B57"/>
    <w:rsid w:val="00CA3E04"/>
    <w:rsid w:val="00CA4006"/>
    <w:rsid w:val="00CA4431"/>
    <w:rsid w:val="00CA536F"/>
    <w:rsid w:val="00CA58F4"/>
    <w:rsid w:val="00CA639C"/>
    <w:rsid w:val="00CA6B72"/>
    <w:rsid w:val="00CA6F09"/>
    <w:rsid w:val="00CA72AA"/>
    <w:rsid w:val="00CA7B66"/>
    <w:rsid w:val="00CB040D"/>
    <w:rsid w:val="00CB17B0"/>
    <w:rsid w:val="00CB188F"/>
    <w:rsid w:val="00CB1D83"/>
    <w:rsid w:val="00CB21C1"/>
    <w:rsid w:val="00CB2880"/>
    <w:rsid w:val="00CB2CA3"/>
    <w:rsid w:val="00CB2F2A"/>
    <w:rsid w:val="00CB3823"/>
    <w:rsid w:val="00CB4179"/>
    <w:rsid w:val="00CB41A9"/>
    <w:rsid w:val="00CB439E"/>
    <w:rsid w:val="00CB455D"/>
    <w:rsid w:val="00CB46E4"/>
    <w:rsid w:val="00CB490A"/>
    <w:rsid w:val="00CB4B32"/>
    <w:rsid w:val="00CB56EF"/>
    <w:rsid w:val="00CB61B4"/>
    <w:rsid w:val="00CB67BE"/>
    <w:rsid w:val="00CB6B3B"/>
    <w:rsid w:val="00CB7E38"/>
    <w:rsid w:val="00CC0456"/>
    <w:rsid w:val="00CC0EA4"/>
    <w:rsid w:val="00CC143B"/>
    <w:rsid w:val="00CC16CC"/>
    <w:rsid w:val="00CC1F6C"/>
    <w:rsid w:val="00CC2440"/>
    <w:rsid w:val="00CC42D9"/>
    <w:rsid w:val="00CC45BF"/>
    <w:rsid w:val="00CC50B8"/>
    <w:rsid w:val="00CC5227"/>
    <w:rsid w:val="00CC5AA8"/>
    <w:rsid w:val="00CC666C"/>
    <w:rsid w:val="00CC6A26"/>
    <w:rsid w:val="00CC6FA0"/>
    <w:rsid w:val="00CC74BA"/>
    <w:rsid w:val="00CC76BB"/>
    <w:rsid w:val="00CC773C"/>
    <w:rsid w:val="00CC79CD"/>
    <w:rsid w:val="00CC7E23"/>
    <w:rsid w:val="00CC7EC2"/>
    <w:rsid w:val="00CD0263"/>
    <w:rsid w:val="00CD0A67"/>
    <w:rsid w:val="00CD0D94"/>
    <w:rsid w:val="00CD1532"/>
    <w:rsid w:val="00CD17AA"/>
    <w:rsid w:val="00CD225A"/>
    <w:rsid w:val="00CD22D3"/>
    <w:rsid w:val="00CD2C20"/>
    <w:rsid w:val="00CD3203"/>
    <w:rsid w:val="00CD358E"/>
    <w:rsid w:val="00CD36DA"/>
    <w:rsid w:val="00CD43FE"/>
    <w:rsid w:val="00CD4729"/>
    <w:rsid w:val="00CD4731"/>
    <w:rsid w:val="00CD4813"/>
    <w:rsid w:val="00CD4B92"/>
    <w:rsid w:val="00CD5483"/>
    <w:rsid w:val="00CD570E"/>
    <w:rsid w:val="00CD5922"/>
    <w:rsid w:val="00CD5975"/>
    <w:rsid w:val="00CD5C24"/>
    <w:rsid w:val="00CD5CE7"/>
    <w:rsid w:val="00CD61A3"/>
    <w:rsid w:val="00CD61C4"/>
    <w:rsid w:val="00CD660C"/>
    <w:rsid w:val="00CD6775"/>
    <w:rsid w:val="00CD6A07"/>
    <w:rsid w:val="00CD6A31"/>
    <w:rsid w:val="00CD6B73"/>
    <w:rsid w:val="00CD71E7"/>
    <w:rsid w:val="00CD7A19"/>
    <w:rsid w:val="00CD7AEC"/>
    <w:rsid w:val="00CD7E02"/>
    <w:rsid w:val="00CE0093"/>
    <w:rsid w:val="00CE00F0"/>
    <w:rsid w:val="00CE01C7"/>
    <w:rsid w:val="00CE1122"/>
    <w:rsid w:val="00CE120D"/>
    <w:rsid w:val="00CE2659"/>
    <w:rsid w:val="00CE2AC4"/>
    <w:rsid w:val="00CE3295"/>
    <w:rsid w:val="00CE331B"/>
    <w:rsid w:val="00CE3687"/>
    <w:rsid w:val="00CE3F0C"/>
    <w:rsid w:val="00CE44C2"/>
    <w:rsid w:val="00CE46F9"/>
    <w:rsid w:val="00CE4717"/>
    <w:rsid w:val="00CE4A75"/>
    <w:rsid w:val="00CE51B0"/>
    <w:rsid w:val="00CE5388"/>
    <w:rsid w:val="00CE5399"/>
    <w:rsid w:val="00CE59F5"/>
    <w:rsid w:val="00CE5D96"/>
    <w:rsid w:val="00CE5DA6"/>
    <w:rsid w:val="00CE6980"/>
    <w:rsid w:val="00CE6EA6"/>
    <w:rsid w:val="00CE7298"/>
    <w:rsid w:val="00CE74CA"/>
    <w:rsid w:val="00CE776B"/>
    <w:rsid w:val="00CE7E4E"/>
    <w:rsid w:val="00CE7E7E"/>
    <w:rsid w:val="00CF039D"/>
    <w:rsid w:val="00CF07FD"/>
    <w:rsid w:val="00CF084B"/>
    <w:rsid w:val="00CF0AD2"/>
    <w:rsid w:val="00CF1143"/>
    <w:rsid w:val="00CF1290"/>
    <w:rsid w:val="00CF157D"/>
    <w:rsid w:val="00CF179A"/>
    <w:rsid w:val="00CF1A71"/>
    <w:rsid w:val="00CF2828"/>
    <w:rsid w:val="00CF2D9B"/>
    <w:rsid w:val="00CF377A"/>
    <w:rsid w:val="00CF3EBE"/>
    <w:rsid w:val="00CF414E"/>
    <w:rsid w:val="00CF581A"/>
    <w:rsid w:val="00CF5BAF"/>
    <w:rsid w:val="00CF5E01"/>
    <w:rsid w:val="00CF6276"/>
    <w:rsid w:val="00CF6378"/>
    <w:rsid w:val="00CF650F"/>
    <w:rsid w:val="00CF65A6"/>
    <w:rsid w:val="00CF6766"/>
    <w:rsid w:val="00CF6C84"/>
    <w:rsid w:val="00CF6E31"/>
    <w:rsid w:val="00CF718F"/>
    <w:rsid w:val="00CF71CA"/>
    <w:rsid w:val="00CF71F8"/>
    <w:rsid w:val="00CF726D"/>
    <w:rsid w:val="00CF78A1"/>
    <w:rsid w:val="00CF79DA"/>
    <w:rsid w:val="00CF7D49"/>
    <w:rsid w:val="00CF7D70"/>
    <w:rsid w:val="00CF7E91"/>
    <w:rsid w:val="00CF7F41"/>
    <w:rsid w:val="00D00099"/>
    <w:rsid w:val="00D00388"/>
    <w:rsid w:val="00D00E44"/>
    <w:rsid w:val="00D0278C"/>
    <w:rsid w:val="00D02B85"/>
    <w:rsid w:val="00D0347F"/>
    <w:rsid w:val="00D03DA9"/>
    <w:rsid w:val="00D03DDB"/>
    <w:rsid w:val="00D03DFE"/>
    <w:rsid w:val="00D03FF5"/>
    <w:rsid w:val="00D04A71"/>
    <w:rsid w:val="00D04AC6"/>
    <w:rsid w:val="00D04AD9"/>
    <w:rsid w:val="00D04EEC"/>
    <w:rsid w:val="00D0502F"/>
    <w:rsid w:val="00D05067"/>
    <w:rsid w:val="00D06744"/>
    <w:rsid w:val="00D0777E"/>
    <w:rsid w:val="00D07CE8"/>
    <w:rsid w:val="00D07D0F"/>
    <w:rsid w:val="00D107C0"/>
    <w:rsid w:val="00D113D6"/>
    <w:rsid w:val="00D116EC"/>
    <w:rsid w:val="00D1195F"/>
    <w:rsid w:val="00D11D7D"/>
    <w:rsid w:val="00D1210F"/>
    <w:rsid w:val="00D12245"/>
    <w:rsid w:val="00D12AA8"/>
    <w:rsid w:val="00D12BA5"/>
    <w:rsid w:val="00D13169"/>
    <w:rsid w:val="00D13545"/>
    <w:rsid w:val="00D13D2E"/>
    <w:rsid w:val="00D1403E"/>
    <w:rsid w:val="00D14127"/>
    <w:rsid w:val="00D14709"/>
    <w:rsid w:val="00D148DF"/>
    <w:rsid w:val="00D14985"/>
    <w:rsid w:val="00D14D3D"/>
    <w:rsid w:val="00D14EAF"/>
    <w:rsid w:val="00D15076"/>
    <w:rsid w:val="00D151D2"/>
    <w:rsid w:val="00D152FD"/>
    <w:rsid w:val="00D15BF7"/>
    <w:rsid w:val="00D15DB2"/>
    <w:rsid w:val="00D16063"/>
    <w:rsid w:val="00D1640D"/>
    <w:rsid w:val="00D166C7"/>
    <w:rsid w:val="00D16C96"/>
    <w:rsid w:val="00D179E0"/>
    <w:rsid w:val="00D17E1A"/>
    <w:rsid w:val="00D17F10"/>
    <w:rsid w:val="00D200EE"/>
    <w:rsid w:val="00D20170"/>
    <w:rsid w:val="00D20E69"/>
    <w:rsid w:val="00D213DC"/>
    <w:rsid w:val="00D214BE"/>
    <w:rsid w:val="00D217E0"/>
    <w:rsid w:val="00D22CF7"/>
    <w:rsid w:val="00D22D13"/>
    <w:rsid w:val="00D242F1"/>
    <w:rsid w:val="00D24AFA"/>
    <w:rsid w:val="00D24E24"/>
    <w:rsid w:val="00D25A62"/>
    <w:rsid w:val="00D25FBA"/>
    <w:rsid w:val="00D260F3"/>
    <w:rsid w:val="00D264BA"/>
    <w:rsid w:val="00D26617"/>
    <w:rsid w:val="00D26A59"/>
    <w:rsid w:val="00D276B7"/>
    <w:rsid w:val="00D27A19"/>
    <w:rsid w:val="00D27CC1"/>
    <w:rsid w:val="00D27DE4"/>
    <w:rsid w:val="00D27F59"/>
    <w:rsid w:val="00D304E1"/>
    <w:rsid w:val="00D308BC"/>
    <w:rsid w:val="00D31187"/>
    <w:rsid w:val="00D3163F"/>
    <w:rsid w:val="00D319F2"/>
    <w:rsid w:val="00D31CDF"/>
    <w:rsid w:val="00D32578"/>
    <w:rsid w:val="00D32C7D"/>
    <w:rsid w:val="00D33199"/>
    <w:rsid w:val="00D340AA"/>
    <w:rsid w:val="00D346C1"/>
    <w:rsid w:val="00D349F8"/>
    <w:rsid w:val="00D34B47"/>
    <w:rsid w:val="00D35D45"/>
    <w:rsid w:val="00D35EF9"/>
    <w:rsid w:val="00D3625B"/>
    <w:rsid w:val="00D36508"/>
    <w:rsid w:val="00D371FD"/>
    <w:rsid w:val="00D376A8"/>
    <w:rsid w:val="00D3778E"/>
    <w:rsid w:val="00D37878"/>
    <w:rsid w:val="00D37AEB"/>
    <w:rsid w:val="00D41606"/>
    <w:rsid w:val="00D4175E"/>
    <w:rsid w:val="00D421D9"/>
    <w:rsid w:val="00D4224D"/>
    <w:rsid w:val="00D424DF"/>
    <w:rsid w:val="00D42567"/>
    <w:rsid w:val="00D427AE"/>
    <w:rsid w:val="00D42F23"/>
    <w:rsid w:val="00D43142"/>
    <w:rsid w:val="00D4317D"/>
    <w:rsid w:val="00D433CC"/>
    <w:rsid w:val="00D43968"/>
    <w:rsid w:val="00D43AAE"/>
    <w:rsid w:val="00D4465B"/>
    <w:rsid w:val="00D447E4"/>
    <w:rsid w:val="00D44E59"/>
    <w:rsid w:val="00D45264"/>
    <w:rsid w:val="00D456C9"/>
    <w:rsid w:val="00D45A5B"/>
    <w:rsid w:val="00D45D7B"/>
    <w:rsid w:val="00D45F09"/>
    <w:rsid w:val="00D465A0"/>
    <w:rsid w:val="00D466E8"/>
    <w:rsid w:val="00D4682B"/>
    <w:rsid w:val="00D46D1B"/>
    <w:rsid w:val="00D46F97"/>
    <w:rsid w:val="00D4713F"/>
    <w:rsid w:val="00D4736A"/>
    <w:rsid w:val="00D4774C"/>
    <w:rsid w:val="00D50165"/>
    <w:rsid w:val="00D501F5"/>
    <w:rsid w:val="00D50673"/>
    <w:rsid w:val="00D507F1"/>
    <w:rsid w:val="00D5097B"/>
    <w:rsid w:val="00D50AC8"/>
    <w:rsid w:val="00D51861"/>
    <w:rsid w:val="00D51BE2"/>
    <w:rsid w:val="00D51FFC"/>
    <w:rsid w:val="00D528AE"/>
    <w:rsid w:val="00D532BE"/>
    <w:rsid w:val="00D54704"/>
    <w:rsid w:val="00D547CC"/>
    <w:rsid w:val="00D54A9C"/>
    <w:rsid w:val="00D54C03"/>
    <w:rsid w:val="00D54CF2"/>
    <w:rsid w:val="00D54F63"/>
    <w:rsid w:val="00D55B35"/>
    <w:rsid w:val="00D56629"/>
    <w:rsid w:val="00D5665C"/>
    <w:rsid w:val="00D566E8"/>
    <w:rsid w:val="00D572BE"/>
    <w:rsid w:val="00D573B6"/>
    <w:rsid w:val="00D6154D"/>
    <w:rsid w:val="00D617FF"/>
    <w:rsid w:val="00D61957"/>
    <w:rsid w:val="00D61C48"/>
    <w:rsid w:val="00D623B1"/>
    <w:rsid w:val="00D62E4E"/>
    <w:rsid w:val="00D62FDA"/>
    <w:rsid w:val="00D635D6"/>
    <w:rsid w:val="00D63AB2"/>
    <w:rsid w:val="00D63E5E"/>
    <w:rsid w:val="00D640F4"/>
    <w:rsid w:val="00D643BC"/>
    <w:rsid w:val="00D64930"/>
    <w:rsid w:val="00D6539E"/>
    <w:rsid w:val="00D656B6"/>
    <w:rsid w:val="00D65960"/>
    <w:rsid w:val="00D65D5D"/>
    <w:rsid w:val="00D664FB"/>
    <w:rsid w:val="00D66656"/>
    <w:rsid w:val="00D668C9"/>
    <w:rsid w:val="00D66BA5"/>
    <w:rsid w:val="00D6742A"/>
    <w:rsid w:val="00D67550"/>
    <w:rsid w:val="00D6762C"/>
    <w:rsid w:val="00D67D81"/>
    <w:rsid w:val="00D67E6F"/>
    <w:rsid w:val="00D67EBB"/>
    <w:rsid w:val="00D67EEE"/>
    <w:rsid w:val="00D67F07"/>
    <w:rsid w:val="00D704C9"/>
    <w:rsid w:val="00D7057E"/>
    <w:rsid w:val="00D70E25"/>
    <w:rsid w:val="00D711D9"/>
    <w:rsid w:val="00D71989"/>
    <w:rsid w:val="00D72B2C"/>
    <w:rsid w:val="00D72D54"/>
    <w:rsid w:val="00D72ED5"/>
    <w:rsid w:val="00D72FF5"/>
    <w:rsid w:val="00D7300A"/>
    <w:rsid w:val="00D73191"/>
    <w:rsid w:val="00D733C3"/>
    <w:rsid w:val="00D73B74"/>
    <w:rsid w:val="00D74389"/>
    <w:rsid w:val="00D7464F"/>
    <w:rsid w:val="00D7476F"/>
    <w:rsid w:val="00D74F57"/>
    <w:rsid w:val="00D751E0"/>
    <w:rsid w:val="00D755A2"/>
    <w:rsid w:val="00D7579E"/>
    <w:rsid w:val="00D7587C"/>
    <w:rsid w:val="00D7587D"/>
    <w:rsid w:val="00D76BD5"/>
    <w:rsid w:val="00D776DD"/>
    <w:rsid w:val="00D77C14"/>
    <w:rsid w:val="00D77DBB"/>
    <w:rsid w:val="00D8013E"/>
    <w:rsid w:val="00D80810"/>
    <w:rsid w:val="00D80D2F"/>
    <w:rsid w:val="00D80EC4"/>
    <w:rsid w:val="00D81189"/>
    <w:rsid w:val="00D81353"/>
    <w:rsid w:val="00D81C69"/>
    <w:rsid w:val="00D8226A"/>
    <w:rsid w:val="00D822C8"/>
    <w:rsid w:val="00D8242A"/>
    <w:rsid w:val="00D8255B"/>
    <w:rsid w:val="00D82843"/>
    <w:rsid w:val="00D830A8"/>
    <w:rsid w:val="00D840EB"/>
    <w:rsid w:val="00D841EF"/>
    <w:rsid w:val="00D84B40"/>
    <w:rsid w:val="00D84D54"/>
    <w:rsid w:val="00D84F0E"/>
    <w:rsid w:val="00D85262"/>
    <w:rsid w:val="00D85302"/>
    <w:rsid w:val="00D85925"/>
    <w:rsid w:val="00D86123"/>
    <w:rsid w:val="00D86847"/>
    <w:rsid w:val="00D877F4"/>
    <w:rsid w:val="00D87E0A"/>
    <w:rsid w:val="00D90057"/>
    <w:rsid w:val="00D907F2"/>
    <w:rsid w:val="00D90D99"/>
    <w:rsid w:val="00D90F89"/>
    <w:rsid w:val="00D911D5"/>
    <w:rsid w:val="00D91295"/>
    <w:rsid w:val="00D91B70"/>
    <w:rsid w:val="00D91F69"/>
    <w:rsid w:val="00D928AC"/>
    <w:rsid w:val="00D92A8E"/>
    <w:rsid w:val="00D92E8F"/>
    <w:rsid w:val="00D93803"/>
    <w:rsid w:val="00D93B33"/>
    <w:rsid w:val="00D93C9D"/>
    <w:rsid w:val="00D94639"/>
    <w:rsid w:val="00D9467E"/>
    <w:rsid w:val="00D94863"/>
    <w:rsid w:val="00D94D32"/>
    <w:rsid w:val="00D9514F"/>
    <w:rsid w:val="00D9657E"/>
    <w:rsid w:val="00D96AF3"/>
    <w:rsid w:val="00D9720D"/>
    <w:rsid w:val="00DA0064"/>
    <w:rsid w:val="00DA039C"/>
    <w:rsid w:val="00DA04AB"/>
    <w:rsid w:val="00DA0E2C"/>
    <w:rsid w:val="00DA1324"/>
    <w:rsid w:val="00DA15C9"/>
    <w:rsid w:val="00DA186C"/>
    <w:rsid w:val="00DA1BB4"/>
    <w:rsid w:val="00DA1FAA"/>
    <w:rsid w:val="00DA2115"/>
    <w:rsid w:val="00DA2996"/>
    <w:rsid w:val="00DA2DE8"/>
    <w:rsid w:val="00DA2F8B"/>
    <w:rsid w:val="00DA3131"/>
    <w:rsid w:val="00DA346B"/>
    <w:rsid w:val="00DA3978"/>
    <w:rsid w:val="00DA3E23"/>
    <w:rsid w:val="00DA4048"/>
    <w:rsid w:val="00DA4CB5"/>
    <w:rsid w:val="00DA5021"/>
    <w:rsid w:val="00DA5797"/>
    <w:rsid w:val="00DA5BF6"/>
    <w:rsid w:val="00DA61D6"/>
    <w:rsid w:val="00DA63F0"/>
    <w:rsid w:val="00DA6950"/>
    <w:rsid w:val="00DA6AFD"/>
    <w:rsid w:val="00DA6B72"/>
    <w:rsid w:val="00DA713C"/>
    <w:rsid w:val="00DA7267"/>
    <w:rsid w:val="00DA72E4"/>
    <w:rsid w:val="00DA7360"/>
    <w:rsid w:val="00DB03D0"/>
    <w:rsid w:val="00DB0433"/>
    <w:rsid w:val="00DB0F71"/>
    <w:rsid w:val="00DB14F0"/>
    <w:rsid w:val="00DB1B01"/>
    <w:rsid w:val="00DB1DA1"/>
    <w:rsid w:val="00DB1E8C"/>
    <w:rsid w:val="00DB24CE"/>
    <w:rsid w:val="00DB2B90"/>
    <w:rsid w:val="00DB2BB4"/>
    <w:rsid w:val="00DB3281"/>
    <w:rsid w:val="00DB368A"/>
    <w:rsid w:val="00DB377D"/>
    <w:rsid w:val="00DB4489"/>
    <w:rsid w:val="00DB44BE"/>
    <w:rsid w:val="00DB4767"/>
    <w:rsid w:val="00DB500B"/>
    <w:rsid w:val="00DB574A"/>
    <w:rsid w:val="00DB5884"/>
    <w:rsid w:val="00DB5947"/>
    <w:rsid w:val="00DB59CF"/>
    <w:rsid w:val="00DB5DF6"/>
    <w:rsid w:val="00DB5F63"/>
    <w:rsid w:val="00DB6198"/>
    <w:rsid w:val="00DB720B"/>
    <w:rsid w:val="00DB739C"/>
    <w:rsid w:val="00DB7641"/>
    <w:rsid w:val="00DB7AC6"/>
    <w:rsid w:val="00DB7F51"/>
    <w:rsid w:val="00DC011F"/>
    <w:rsid w:val="00DC075F"/>
    <w:rsid w:val="00DC07BA"/>
    <w:rsid w:val="00DC0C6F"/>
    <w:rsid w:val="00DC0E38"/>
    <w:rsid w:val="00DC14F9"/>
    <w:rsid w:val="00DC1C0D"/>
    <w:rsid w:val="00DC2373"/>
    <w:rsid w:val="00DC2822"/>
    <w:rsid w:val="00DC3556"/>
    <w:rsid w:val="00DC36CB"/>
    <w:rsid w:val="00DC38E8"/>
    <w:rsid w:val="00DC3A91"/>
    <w:rsid w:val="00DC3DC9"/>
    <w:rsid w:val="00DC466F"/>
    <w:rsid w:val="00DC47A9"/>
    <w:rsid w:val="00DC4828"/>
    <w:rsid w:val="00DC4875"/>
    <w:rsid w:val="00DC4B18"/>
    <w:rsid w:val="00DC4D5E"/>
    <w:rsid w:val="00DC4EF9"/>
    <w:rsid w:val="00DC6316"/>
    <w:rsid w:val="00DC6466"/>
    <w:rsid w:val="00DC64B9"/>
    <w:rsid w:val="00DC69B5"/>
    <w:rsid w:val="00DC6FAD"/>
    <w:rsid w:val="00DC7279"/>
    <w:rsid w:val="00DC7426"/>
    <w:rsid w:val="00DC752B"/>
    <w:rsid w:val="00DC758C"/>
    <w:rsid w:val="00DC7DB5"/>
    <w:rsid w:val="00DD0020"/>
    <w:rsid w:val="00DD0054"/>
    <w:rsid w:val="00DD03E2"/>
    <w:rsid w:val="00DD0437"/>
    <w:rsid w:val="00DD0508"/>
    <w:rsid w:val="00DD05D2"/>
    <w:rsid w:val="00DD1169"/>
    <w:rsid w:val="00DD16DB"/>
    <w:rsid w:val="00DD173E"/>
    <w:rsid w:val="00DD1B3E"/>
    <w:rsid w:val="00DD1B84"/>
    <w:rsid w:val="00DD1F6C"/>
    <w:rsid w:val="00DD2660"/>
    <w:rsid w:val="00DD2A1C"/>
    <w:rsid w:val="00DD2FDC"/>
    <w:rsid w:val="00DD32ED"/>
    <w:rsid w:val="00DD340A"/>
    <w:rsid w:val="00DD37FA"/>
    <w:rsid w:val="00DD3CF5"/>
    <w:rsid w:val="00DD490A"/>
    <w:rsid w:val="00DD496A"/>
    <w:rsid w:val="00DD49BC"/>
    <w:rsid w:val="00DD49D4"/>
    <w:rsid w:val="00DD4E9B"/>
    <w:rsid w:val="00DD582A"/>
    <w:rsid w:val="00DD5ACF"/>
    <w:rsid w:val="00DD5C5F"/>
    <w:rsid w:val="00DD5E05"/>
    <w:rsid w:val="00DD6334"/>
    <w:rsid w:val="00DD685F"/>
    <w:rsid w:val="00DD6BC9"/>
    <w:rsid w:val="00DD7629"/>
    <w:rsid w:val="00DD7A31"/>
    <w:rsid w:val="00DD7C41"/>
    <w:rsid w:val="00DE082D"/>
    <w:rsid w:val="00DE0C7C"/>
    <w:rsid w:val="00DE1527"/>
    <w:rsid w:val="00DE1D7A"/>
    <w:rsid w:val="00DE2515"/>
    <w:rsid w:val="00DE32DE"/>
    <w:rsid w:val="00DE3588"/>
    <w:rsid w:val="00DE39CA"/>
    <w:rsid w:val="00DE4114"/>
    <w:rsid w:val="00DE4E45"/>
    <w:rsid w:val="00DE56B7"/>
    <w:rsid w:val="00DE5935"/>
    <w:rsid w:val="00DE5D64"/>
    <w:rsid w:val="00DE79D6"/>
    <w:rsid w:val="00DE7C33"/>
    <w:rsid w:val="00DF01DA"/>
    <w:rsid w:val="00DF07C3"/>
    <w:rsid w:val="00DF0C2B"/>
    <w:rsid w:val="00DF0C42"/>
    <w:rsid w:val="00DF0FFC"/>
    <w:rsid w:val="00DF1BE1"/>
    <w:rsid w:val="00DF1CCE"/>
    <w:rsid w:val="00DF28CA"/>
    <w:rsid w:val="00DF2B8B"/>
    <w:rsid w:val="00DF3001"/>
    <w:rsid w:val="00DF3689"/>
    <w:rsid w:val="00DF4434"/>
    <w:rsid w:val="00DF4A69"/>
    <w:rsid w:val="00DF593B"/>
    <w:rsid w:val="00DF5990"/>
    <w:rsid w:val="00DF6069"/>
    <w:rsid w:val="00DF6AB6"/>
    <w:rsid w:val="00DF72BE"/>
    <w:rsid w:val="00DF7304"/>
    <w:rsid w:val="00DF75FD"/>
    <w:rsid w:val="00E00707"/>
    <w:rsid w:val="00E00AB2"/>
    <w:rsid w:val="00E00C2A"/>
    <w:rsid w:val="00E0101B"/>
    <w:rsid w:val="00E010B1"/>
    <w:rsid w:val="00E01297"/>
    <w:rsid w:val="00E01877"/>
    <w:rsid w:val="00E01BAD"/>
    <w:rsid w:val="00E021C6"/>
    <w:rsid w:val="00E0250E"/>
    <w:rsid w:val="00E02A6E"/>
    <w:rsid w:val="00E02B95"/>
    <w:rsid w:val="00E02DDB"/>
    <w:rsid w:val="00E02E4A"/>
    <w:rsid w:val="00E0307D"/>
    <w:rsid w:val="00E0394F"/>
    <w:rsid w:val="00E03AE5"/>
    <w:rsid w:val="00E03B86"/>
    <w:rsid w:val="00E03DAA"/>
    <w:rsid w:val="00E03E1A"/>
    <w:rsid w:val="00E04651"/>
    <w:rsid w:val="00E04921"/>
    <w:rsid w:val="00E04D95"/>
    <w:rsid w:val="00E04F05"/>
    <w:rsid w:val="00E059BA"/>
    <w:rsid w:val="00E05B0F"/>
    <w:rsid w:val="00E05C17"/>
    <w:rsid w:val="00E07087"/>
    <w:rsid w:val="00E071AF"/>
    <w:rsid w:val="00E07C3C"/>
    <w:rsid w:val="00E07E86"/>
    <w:rsid w:val="00E1022B"/>
    <w:rsid w:val="00E10C95"/>
    <w:rsid w:val="00E10CFA"/>
    <w:rsid w:val="00E11207"/>
    <w:rsid w:val="00E11E21"/>
    <w:rsid w:val="00E12A4F"/>
    <w:rsid w:val="00E136A9"/>
    <w:rsid w:val="00E1376F"/>
    <w:rsid w:val="00E13906"/>
    <w:rsid w:val="00E13B54"/>
    <w:rsid w:val="00E1530C"/>
    <w:rsid w:val="00E15ADE"/>
    <w:rsid w:val="00E15DC7"/>
    <w:rsid w:val="00E1638B"/>
    <w:rsid w:val="00E1777A"/>
    <w:rsid w:val="00E17B8F"/>
    <w:rsid w:val="00E17CE0"/>
    <w:rsid w:val="00E17EC2"/>
    <w:rsid w:val="00E202EE"/>
    <w:rsid w:val="00E20666"/>
    <w:rsid w:val="00E20CA1"/>
    <w:rsid w:val="00E20F05"/>
    <w:rsid w:val="00E20F16"/>
    <w:rsid w:val="00E21388"/>
    <w:rsid w:val="00E214B5"/>
    <w:rsid w:val="00E227D9"/>
    <w:rsid w:val="00E2283D"/>
    <w:rsid w:val="00E22B95"/>
    <w:rsid w:val="00E22F96"/>
    <w:rsid w:val="00E22FCC"/>
    <w:rsid w:val="00E23C92"/>
    <w:rsid w:val="00E23D30"/>
    <w:rsid w:val="00E24846"/>
    <w:rsid w:val="00E24DBC"/>
    <w:rsid w:val="00E24F96"/>
    <w:rsid w:val="00E252B3"/>
    <w:rsid w:val="00E25D4A"/>
    <w:rsid w:val="00E2623C"/>
    <w:rsid w:val="00E263D9"/>
    <w:rsid w:val="00E26DA0"/>
    <w:rsid w:val="00E2731C"/>
    <w:rsid w:val="00E279F2"/>
    <w:rsid w:val="00E27EF1"/>
    <w:rsid w:val="00E27F87"/>
    <w:rsid w:val="00E3090A"/>
    <w:rsid w:val="00E309EF"/>
    <w:rsid w:val="00E312BF"/>
    <w:rsid w:val="00E31E2E"/>
    <w:rsid w:val="00E3230D"/>
    <w:rsid w:val="00E32DFA"/>
    <w:rsid w:val="00E330E4"/>
    <w:rsid w:val="00E337E0"/>
    <w:rsid w:val="00E340EE"/>
    <w:rsid w:val="00E343EC"/>
    <w:rsid w:val="00E346D2"/>
    <w:rsid w:val="00E3567A"/>
    <w:rsid w:val="00E35DCB"/>
    <w:rsid w:val="00E3621B"/>
    <w:rsid w:val="00E37435"/>
    <w:rsid w:val="00E37514"/>
    <w:rsid w:val="00E375C3"/>
    <w:rsid w:val="00E40576"/>
    <w:rsid w:val="00E40BDF"/>
    <w:rsid w:val="00E41247"/>
    <w:rsid w:val="00E4221E"/>
    <w:rsid w:val="00E423CE"/>
    <w:rsid w:val="00E42911"/>
    <w:rsid w:val="00E42EAF"/>
    <w:rsid w:val="00E42F56"/>
    <w:rsid w:val="00E43030"/>
    <w:rsid w:val="00E45366"/>
    <w:rsid w:val="00E45970"/>
    <w:rsid w:val="00E45A54"/>
    <w:rsid w:val="00E45EA5"/>
    <w:rsid w:val="00E4610A"/>
    <w:rsid w:val="00E46FC5"/>
    <w:rsid w:val="00E4776C"/>
    <w:rsid w:val="00E47874"/>
    <w:rsid w:val="00E47F89"/>
    <w:rsid w:val="00E501DE"/>
    <w:rsid w:val="00E52255"/>
    <w:rsid w:val="00E52CB8"/>
    <w:rsid w:val="00E52CC3"/>
    <w:rsid w:val="00E530B7"/>
    <w:rsid w:val="00E537A2"/>
    <w:rsid w:val="00E54150"/>
    <w:rsid w:val="00E543D5"/>
    <w:rsid w:val="00E54CC3"/>
    <w:rsid w:val="00E54EC4"/>
    <w:rsid w:val="00E550DF"/>
    <w:rsid w:val="00E55677"/>
    <w:rsid w:val="00E557FB"/>
    <w:rsid w:val="00E55CED"/>
    <w:rsid w:val="00E55E30"/>
    <w:rsid w:val="00E565B8"/>
    <w:rsid w:val="00E5664B"/>
    <w:rsid w:val="00E5670A"/>
    <w:rsid w:val="00E56781"/>
    <w:rsid w:val="00E571D1"/>
    <w:rsid w:val="00E574D2"/>
    <w:rsid w:val="00E578E9"/>
    <w:rsid w:val="00E57D62"/>
    <w:rsid w:val="00E57F2F"/>
    <w:rsid w:val="00E6008D"/>
    <w:rsid w:val="00E6030A"/>
    <w:rsid w:val="00E6050D"/>
    <w:rsid w:val="00E60B8D"/>
    <w:rsid w:val="00E6110E"/>
    <w:rsid w:val="00E6146E"/>
    <w:rsid w:val="00E618E0"/>
    <w:rsid w:val="00E61EAA"/>
    <w:rsid w:val="00E62162"/>
    <w:rsid w:val="00E62380"/>
    <w:rsid w:val="00E62412"/>
    <w:rsid w:val="00E62BB5"/>
    <w:rsid w:val="00E62CB3"/>
    <w:rsid w:val="00E6325D"/>
    <w:rsid w:val="00E63B3A"/>
    <w:rsid w:val="00E63E77"/>
    <w:rsid w:val="00E63FD6"/>
    <w:rsid w:val="00E64105"/>
    <w:rsid w:val="00E64268"/>
    <w:rsid w:val="00E644C4"/>
    <w:rsid w:val="00E65460"/>
    <w:rsid w:val="00E654FC"/>
    <w:rsid w:val="00E6564D"/>
    <w:rsid w:val="00E65839"/>
    <w:rsid w:val="00E65FC1"/>
    <w:rsid w:val="00E66501"/>
    <w:rsid w:val="00E6674D"/>
    <w:rsid w:val="00E67668"/>
    <w:rsid w:val="00E67A30"/>
    <w:rsid w:val="00E67FED"/>
    <w:rsid w:val="00E70109"/>
    <w:rsid w:val="00E70168"/>
    <w:rsid w:val="00E701EE"/>
    <w:rsid w:val="00E70479"/>
    <w:rsid w:val="00E70D1B"/>
    <w:rsid w:val="00E70E31"/>
    <w:rsid w:val="00E71BC0"/>
    <w:rsid w:val="00E7249E"/>
    <w:rsid w:val="00E7259F"/>
    <w:rsid w:val="00E72E4D"/>
    <w:rsid w:val="00E735F4"/>
    <w:rsid w:val="00E73E94"/>
    <w:rsid w:val="00E74211"/>
    <w:rsid w:val="00E745CC"/>
    <w:rsid w:val="00E74614"/>
    <w:rsid w:val="00E74634"/>
    <w:rsid w:val="00E74E94"/>
    <w:rsid w:val="00E74F2D"/>
    <w:rsid w:val="00E7562A"/>
    <w:rsid w:val="00E756DA"/>
    <w:rsid w:val="00E75982"/>
    <w:rsid w:val="00E76371"/>
    <w:rsid w:val="00E768EB"/>
    <w:rsid w:val="00E76D0B"/>
    <w:rsid w:val="00E7741F"/>
    <w:rsid w:val="00E776BB"/>
    <w:rsid w:val="00E7770A"/>
    <w:rsid w:val="00E77A11"/>
    <w:rsid w:val="00E8003F"/>
    <w:rsid w:val="00E804FA"/>
    <w:rsid w:val="00E80993"/>
    <w:rsid w:val="00E8188E"/>
    <w:rsid w:val="00E81A91"/>
    <w:rsid w:val="00E82178"/>
    <w:rsid w:val="00E825EC"/>
    <w:rsid w:val="00E82E6F"/>
    <w:rsid w:val="00E8341F"/>
    <w:rsid w:val="00E837EB"/>
    <w:rsid w:val="00E83C56"/>
    <w:rsid w:val="00E83C57"/>
    <w:rsid w:val="00E84453"/>
    <w:rsid w:val="00E84876"/>
    <w:rsid w:val="00E852C0"/>
    <w:rsid w:val="00E8616C"/>
    <w:rsid w:val="00E872AF"/>
    <w:rsid w:val="00E87673"/>
    <w:rsid w:val="00E87DD5"/>
    <w:rsid w:val="00E9041B"/>
    <w:rsid w:val="00E90ACF"/>
    <w:rsid w:val="00E91AF3"/>
    <w:rsid w:val="00E92FFA"/>
    <w:rsid w:val="00E9337B"/>
    <w:rsid w:val="00E93864"/>
    <w:rsid w:val="00E94311"/>
    <w:rsid w:val="00E943E7"/>
    <w:rsid w:val="00E94546"/>
    <w:rsid w:val="00E94BC9"/>
    <w:rsid w:val="00E95C51"/>
    <w:rsid w:val="00E9657E"/>
    <w:rsid w:val="00E966E8"/>
    <w:rsid w:val="00E967F2"/>
    <w:rsid w:val="00E96979"/>
    <w:rsid w:val="00E96E68"/>
    <w:rsid w:val="00E96FC3"/>
    <w:rsid w:val="00E9726A"/>
    <w:rsid w:val="00E9739C"/>
    <w:rsid w:val="00E977FD"/>
    <w:rsid w:val="00E97F81"/>
    <w:rsid w:val="00EA0134"/>
    <w:rsid w:val="00EA06A3"/>
    <w:rsid w:val="00EA086D"/>
    <w:rsid w:val="00EA0B16"/>
    <w:rsid w:val="00EA0BCF"/>
    <w:rsid w:val="00EA0E9B"/>
    <w:rsid w:val="00EA0EB9"/>
    <w:rsid w:val="00EA1AA9"/>
    <w:rsid w:val="00EA2F0D"/>
    <w:rsid w:val="00EA33A4"/>
    <w:rsid w:val="00EA35A7"/>
    <w:rsid w:val="00EA3775"/>
    <w:rsid w:val="00EA3AA0"/>
    <w:rsid w:val="00EA3B73"/>
    <w:rsid w:val="00EA3E2C"/>
    <w:rsid w:val="00EA4382"/>
    <w:rsid w:val="00EA453F"/>
    <w:rsid w:val="00EA4557"/>
    <w:rsid w:val="00EA4823"/>
    <w:rsid w:val="00EA4C3C"/>
    <w:rsid w:val="00EA5537"/>
    <w:rsid w:val="00EA59AF"/>
    <w:rsid w:val="00EA5C3C"/>
    <w:rsid w:val="00EA6801"/>
    <w:rsid w:val="00EA6B81"/>
    <w:rsid w:val="00EA6D2F"/>
    <w:rsid w:val="00EA6E1F"/>
    <w:rsid w:val="00EA7844"/>
    <w:rsid w:val="00EA7985"/>
    <w:rsid w:val="00EB03BD"/>
    <w:rsid w:val="00EB0568"/>
    <w:rsid w:val="00EB0798"/>
    <w:rsid w:val="00EB0928"/>
    <w:rsid w:val="00EB0949"/>
    <w:rsid w:val="00EB0C37"/>
    <w:rsid w:val="00EB0EFE"/>
    <w:rsid w:val="00EB1255"/>
    <w:rsid w:val="00EB1976"/>
    <w:rsid w:val="00EB2387"/>
    <w:rsid w:val="00EB23D5"/>
    <w:rsid w:val="00EB24B2"/>
    <w:rsid w:val="00EB26CB"/>
    <w:rsid w:val="00EB2918"/>
    <w:rsid w:val="00EB2E50"/>
    <w:rsid w:val="00EB35B2"/>
    <w:rsid w:val="00EB3BAD"/>
    <w:rsid w:val="00EB46A5"/>
    <w:rsid w:val="00EB4787"/>
    <w:rsid w:val="00EB4947"/>
    <w:rsid w:val="00EB4AD9"/>
    <w:rsid w:val="00EB5011"/>
    <w:rsid w:val="00EB57C5"/>
    <w:rsid w:val="00EB5891"/>
    <w:rsid w:val="00EB5D99"/>
    <w:rsid w:val="00EB5F8D"/>
    <w:rsid w:val="00EB60BA"/>
    <w:rsid w:val="00EB64C4"/>
    <w:rsid w:val="00EB66B8"/>
    <w:rsid w:val="00EB6F57"/>
    <w:rsid w:val="00EB7AA6"/>
    <w:rsid w:val="00EC034C"/>
    <w:rsid w:val="00EC04E1"/>
    <w:rsid w:val="00EC064A"/>
    <w:rsid w:val="00EC0D67"/>
    <w:rsid w:val="00EC0E1D"/>
    <w:rsid w:val="00EC0F2B"/>
    <w:rsid w:val="00EC14BD"/>
    <w:rsid w:val="00EC162E"/>
    <w:rsid w:val="00EC18ED"/>
    <w:rsid w:val="00EC2325"/>
    <w:rsid w:val="00EC2381"/>
    <w:rsid w:val="00EC26C7"/>
    <w:rsid w:val="00EC2763"/>
    <w:rsid w:val="00EC3104"/>
    <w:rsid w:val="00EC3CA4"/>
    <w:rsid w:val="00EC3DA3"/>
    <w:rsid w:val="00EC45A8"/>
    <w:rsid w:val="00EC4CF3"/>
    <w:rsid w:val="00EC58E8"/>
    <w:rsid w:val="00EC5A0D"/>
    <w:rsid w:val="00EC5AAB"/>
    <w:rsid w:val="00EC5D37"/>
    <w:rsid w:val="00EC5E7B"/>
    <w:rsid w:val="00EC6223"/>
    <w:rsid w:val="00EC64BC"/>
    <w:rsid w:val="00EC64C4"/>
    <w:rsid w:val="00EC67D1"/>
    <w:rsid w:val="00EC7602"/>
    <w:rsid w:val="00EC76AD"/>
    <w:rsid w:val="00ED05D5"/>
    <w:rsid w:val="00ED05FA"/>
    <w:rsid w:val="00ED0BD8"/>
    <w:rsid w:val="00ED1A20"/>
    <w:rsid w:val="00ED1A5A"/>
    <w:rsid w:val="00ED1AEF"/>
    <w:rsid w:val="00ED2612"/>
    <w:rsid w:val="00ED27E8"/>
    <w:rsid w:val="00ED2A40"/>
    <w:rsid w:val="00ED371C"/>
    <w:rsid w:val="00ED38D0"/>
    <w:rsid w:val="00ED3B3D"/>
    <w:rsid w:val="00ED44D8"/>
    <w:rsid w:val="00ED491B"/>
    <w:rsid w:val="00ED4D8C"/>
    <w:rsid w:val="00ED6335"/>
    <w:rsid w:val="00ED67C6"/>
    <w:rsid w:val="00ED69DC"/>
    <w:rsid w:val="00ED709F"/>
    <w:rsid w:val="00ED72A7"/>
    <w:rsid w:val="00EE0564"/>
    <w:rsid w:val="00EE0611"/>
    <w:rsid w:val="00EE0EAF"/>
    <w:rsid w:val="00EE10F5"/>
    <w:rsid w:val="00EE14D6"/>
    <w:rsid w:val="00EE19CA"/>
    <w:rsid w:val="00EE2806"/>
    <w:rsid w:val="00EE2B61"/>
    <w:rsid w:val="00EE2DA7"/>
    <w:rsid w:val="00EE36CA"/>
    <w:rsid w:val="00EE373D"/>
    <w:rsid w:val="00EE3AC3"/>
    <w:rsid w:val="00EE40BE"/>
    <w:rsid w:val="00EE49DE"/>
    <w:rsid w:val="00EE4AA5"/>
    <w:rsid w:val="00EE4CAF"/>
    <w:rsid w:val="00EE5057"/>
    <w:rsid w:val="00EE5C59"/>
    <w:rsid w:val="00EE6218"/>
    <w:rsid w:val="00EE679B"/>
    <w:rsid w:val="00EE6864"/>
    <w:rsid w:val="00EE6A95"/>
    <w:rsid w:val="00EE73FA"/>
    <w:rsid w:val="00EE75FA"/>
    <w:rsid w:val="00EE7729"/>
    <w:rsid w:val="00EE7A19"/>
    <w:rsid w:val="00EE7CFB"/>
    <w:rsid w:val="00EF02B2"/>
    <w:rsid w:val="00EF0545"/>
    <w:rsid w:val="00EF065A"/>
    <w:rsid w:val="00EF09F4"/>
    <w:rsid w:val="00EF201D"/>
    <w:rsid w:val="00EF20CB"/>
    <w:rsid w:val="00EF2E0F"/>
    <w:rsid w:val="00EF3551"/>
    <w:rsid w:val="00EF36B7"/>
    <w:rsid w:val="00EF3D76"/>
    <w:rsid w:val="00EF4996"/>
    <w:rsid w:val="00EF4AF8"/>
    <w:rsid w:val="00EF4C71"/>
    <w:rsid w:val="00EF5113"/>
    <w:rsid w:val="00EF5151"/>
    <w:rsid w:val="00EF51EA"/>
    <w:rsid w:val="00EF5B5C"/>
    <w:rsid w:val="00EF643A"/>
    <w:rsid w:val="00EF6CD9"/>
    <w:rsid w:val="00EF6EF0"/>
    <w:rsid w:val="00EF7F11"/>
    <w:rsid w:val="00F0068E"/>
    <w:rsid w:val="00F00E12"/>
    <w:rsid w:val="00F019D3"/>
    <w:rsid w:val="00F01BDA"/>
    <w:rsid w:val="00F0220D"/>
    <w:rsid w:val="00F02FF5"/>
    <w:rsid w:val="00F030D1"/>
    <w:rsid w:val="00F036BC"/>
    <w:rsid w:val="00F043B7"/>
    <w:rsid w:val="00F04758"/>
    <w:rsid w:val="00F05551"/>
    <w:rsid w:val="00F0557F"/>
    <w:rsid w:val="00F05D1E"/>
    <w:rsid w:val="00F06C58"/>
    <w:rsid w:val="00F07326"/>
    <w:rsid w:val="00F0733F"/>
    <w:rsid w:val="00F078A5"/>
    <w:rsid w:val="00F07E33"/>
    <w:rsid w:val="00F103EE"/>
    <w:rsid w:val="00F10730"/>
    <w:rsid w:val="00F109B1"/>
    <w:rsid w:val="00F10DC7"/>
    <w:rsid w:val="00F10F82"/>
    <w:rsid w:val="00F1150E"/>
    <w:rsid w:val="00F11709"/>
    <w:rsid w:val="00F118F4"/>
    <w:rsid w:val="00F11DB9"/>
    <w:rsid w:val="00F11DCD"/>
    <w:rsid w:val="00F12412"/>
    <w:rsid w:val="00F12837"/>
    <w:rsid w:val="00F12AA0"/>
    <w:rsid w:val="00F12CA7"/>
    <w:rsid w:val="00F12F9A"/>
    <w:rsid w:val="00F13383"/>
    <w:rsid w:val="00F13484"/>
    <w:rsid w:val="00F1357C"/>
    <w:rsid w:val="00F13882"/>
    <w:rsid w:val="00F13B9A"/>
    <w:rsid w:val="00F13CC3"/>
    <w:rsid w:val="00F13F23"/>
    <w:rsid w:val="00F13F91"/>
    <w:rsid w:val="00F140FF"/>
    <w:rsid w:val="00F1419A"/>
    <w:rsid w:val="00F14657"/>
    <w:rsid w:val="00F14E91"/>
    <w:rsid w:val="00F15286"/>
    <w:rsid w:val="00F1596F"/>
    <w:rsid w:val="00F15C44"/>
    <w:rsid w:val="00F162B5"/>
    <w:rsid w:val="00F16314"/>
    <w:rsid w:val="00F166D0"/>
    <w:rsid w:val="00F16A90"/>
    <w:rsid w:val="00F16BB5"/>
    <w:rsid w:val="00F17467"/>
    <w:rsid w:val="00F176DE"/>
    <w:rsid w:val="00F178FA"/>
    <w:rsid w:val="00F17DC4"/>
    <w:rsid w:val="00F17EB9"/>
    <w:rsid w:val="00F205C6"/>
    <w:rsid w:val="00F20603"/>
    <w:rsid w:val="00F211BC"/>
    <w:rsid w:val="00F2180D"/>
    <w:rsid w:val="00F21CAA"/>
    <w:rsid w:val="00F22AA9"/>
    <w:rsid w:val="00F22EAA"/>
    <w:rsid w:val="00F231B6"/>
    <w:rsid w:val="00F2362B"/>
    <w:rsid w:val="00F23901"/>
    <w:rsid w:val="00F239C0"/>
    <w:rsid w:val="00F23BC8"/>
    <w:rsid w:val="00F24709"/>
    <w:rsid w:val="00F24765"/>
    <w:rsid w:val="00F249AD"/>
    <w:rsid w:val="00F25202"/>
    <w:rsid w:val="00F25BB2"/>
    <w:rsid w:val="00F25FF9"/>
    <w:rsid w:val="00F262AC"/>
    <w:rsid w:val="00F26BDB"/>
    <w:rsid w:val="00F26C10"/>
    <w:rsid w:val="00F26C67"/>
    <w:rsid w:val="00F26D2C"/>
    <w:rsid w:val="00F270C8"/>
    <w:rsid w:val="00F2718F"/>
    <w:rsid w:val="00F2729B"/>
    <w:rsid w:val="00F277B9"/>
    <w:rsid w:val="00F27CBD"/>
    <w:rsid w:val="00F27D38"/>
    <w:rsid w:val="00F30781"/>
    <w:rsid w:val="00F310B7"/>
    <w:rsid w:val="00F3123D"/>
    <w:rsid w:val="00F3180F"/>
    <w:rsid w:val="00F31E25"/>
    <w:rsid w:val="00F32CAD"/>
    <w:rsid w:val="00F33024"/>
    <w:rsid w:val="00F33956"/>
    <w:rsid w:val="00F33A9D"/>
    <w:rsid w:val="00F33B5B"/>
    <w:rsid w:val="00F33FF7"/>
    <w:rsid w:val="00F343CB"/>
    <w:rsid w:val="00F3567E"/>
    <w:rsid w:val="00F358A3"/>
    <w:rsid w:val="00F35A43"/>
    <w:rsid w:val="00F35E8E"/>
    <w:rsid w:val="00F36328"/>
    <w:rsid w:val="00F36963"/>
    <w:rsid w:val="00F36EC1"/>
    <w:rsid w:val="00F377AE"/>
    <w:rsid w:val="00F37A17"/>
    <w:rsid w:val="00F4042C"/>
    <w:rsid w:val="00F4053F"/>
    <w:rsid w:val="00F40D12"/>
    <w:rsid w:val="00F40EC0"/>
    <w:rsid w:val="00F40EF1"/>
    <w:rsid w:val="00F4111E"/>
    <w:rsid w:val="00F4128E"/>
    <w:rsid w:val="00F420C7"/>
    <w:rsid w:val="00F4229F"/>
    <w:rsid w:val="00F4293E"/>
    <w:rsid w:val="00F429B5"/>
    <w:rsid w:val="00F42C78"/>
    <w:rsid w:val="00F42FF9"/>
    <w:rsid w:val="00F43680"/>
    <w:rsid w:val="00F43B8E"/>
    <w:rsid w:val="00F43DB0"/>
    <w:rsid w:val="00F43F0A"/>
    <w:rsid w:val="00F4407E"/>
    <w:rsid w:val="00F446AE"/>
    <w:rsid w:val="00F44B9F"/>
    <w:rsid w:val="00F44D1A"/>
    <w:rsid w:val="00F45035"/>
    <w:rsid w:val="00F454F2"/>
    <w:rsid w:val="00F457DC"/>
    <w:rsid w:val="00F45AD8"/>
    <w:rsid w:val="00F45DDB"/>
    <w:rsid w:val="00F460C9"/>
    <w:rsid w:val="00F4629D"/>
    <w:rsid w:val="00F4666A"/>
    <w:rsid w:val="00F46CBD"/>
    <w:rsid w:val="00F47277"/>
    <w:rsid w:val="00F476DD"/>
    <w:rsid w:val="00F47703"/>
    <w:rsid w:val="00F50474"/>
    <w:rsid w:val="00F506BB"/>
    <w:rsid w:val="00F50DFC"/>
    <w:rsid w:val="00F5153D"/>
    <w:rsid w:val="00F517F6"/>
    <w:rsid w:val="00F528CA"/>
    <w:rsid w:val="00F529D1"/>
    <w:rsid w:val="00F52EDC"/>
    <w:rsid w:val="00F53116"/>
    <w:rsid w:val="00F5326B"/>
    <w:rsid w:val="00F53323"/>
    <w:rsid w:val="00F53AFD"/>
    <w:rsid w:val="00F53BF6"/>
    <w:rsid w:val="00F54138"/>
    <w:rsid w:val="00F541B0"/>
    <w:rsid w:val="00F54942"/>
    <w:rsid w:val="00F5499B"/>
    <w:rsid w:val="00F5499C"/>
    <w:rsid w:val="00F54D12"/>
    <w:rsid w:val="00F55775"/>
    <w:rsid w:val="00F55B8B"/>
    <w:rsid w:val="00F55EAD"/>
    <w:rsid w:val="00F55EEE"/>
    <w:rsid w:val="00F56A93"/>
    <w:rsid w:val="00F56CD1"/>
    <w:rsid w:val="00F56D9F"/>
    <w:rsid w:val="00F601C2"/>
    <w:rsid w:val="00F60505"/>
    <w:rsid w:val="00F60897"/>
    <w:rsid w:val="00F60BDB"/>
    <w:rsid w:val="00F61320"/>
    <w:rsid w:val="00F614C4"/>
    <w:rsid w:val="00F624F5"/>
    <w:rsid w:val="00F62753"/>
    <w:rsid w:val="00F629B5"/>
    <w:rsid w:val="00F62B31"/>
    <w:rsid w:val="00F62C6F"/>
    <w:rsid w:val="00F62F9D"/>
    <w:rsid w:val="00F63085"/>
    <w:rsid w:val="00F6318D"/>
    <w:rsid w:val="00F63438"/>
    <w:rsid w:val="00F63A22"/>
    <w:rsid w:val="00F63E23"/>
    <w:rsid w:val="00F63E6B"/>
    <w:rsid w:val="00F640C7"/>
    <w:rsid w:val="00F64A3D"/>
    <w:rsid w:val="00F64B28"/>
    <w:rsid w:val="00F64E7A"/>
    <w:rsid w:val="00F64E8E"/>
    <w:rsid w:val="00F65FD9"/>
    <w:rsid w:val="00F661E7"/>
    <w:rsid w:val="00F661FE"/>
    <w:rsid w:val="00F66398"/>
    <w:rsid w:val="00F66582"/>
    <w:rsid w:val="00F66593"/>
    <w:rsid w:val="00F665FD"/>
    <w:rsid w:val="00F6673B"/>
    <w:rsid w:val="00F670EA"/>
    <w:rsid w:val="00F676D5"/>
    <w:rsid w:val="00F6794C"/>
    <w:rsid w:val="00F67952"/>
    <w:rsid w:val="00F67A86"/>
    <w:rsid w:val="00F70C65"/>
    <w:rsid w:val="00F71275"/>
    <w:rsid w:val="00F715B4"/>
    <w:rsid w:val="00F7176A"/>
    <w:rsid w:val="00F71E96"/>
    <w:rsid w:val="00F72591"/>
    <w:rsid w:val="00F727AF"/>
    <w:rsid w:val="00F72D4D"/>
    <w:rsid w:val="00F73CE0"/>
    <w:rsid w:val="00F74CC3"/>
    <w:rsid w:val="00F7515A"/>
    <w:rsid w:val="00F754E2"/>
    <w:rsid w:val="00F7607A"/>
    <w:rsid w:val="00F76817"/>
    <w:rsid w:val="00F76CB7"/>
    <w:rsid w:val="00F76F9F"/>
    <w:rsid w:val="00F77780"/>
    <w:rsid w:val="00F77B7C"/>
    <w:rsid w:val="00F80762"/>
    <w:rsid w:val="00F80A9E"/>
    <w:rsid w:val="00F81750"/>
    <w:rsid w:val="00F824F0"/>
    <w:rsid w:val="00F82AB0"/>
    <w:rsid w:val="00F82CA3"/>
    <w:rsid w:val="00F8365C"/>
    <w:rsid w:val="00F838D1"/>
    <w:rsid w:val="00F839BE"/>
    <w:rsid w:val="00F83CC2"/>
    <w:rsid w:val="00F8406B"/>
    <w:rsid w:val="00F8441B"/>
    <w:rsid w:val="00F84940"/>
    <w:rsid w:val="00F84E1B"/>
    <w:rsid w:val="00F84F87"/>
    <w:rsid w:val="00F85194"/>
    <w:rsid w:val="00F855B2"/>
    <w:rsid w:val="00F856A5"/>
    <w:rsid w:val="00F85953"/>
    <w:rsid w:val="00F861AE"/>
    <w:rsid w:val="00F86A24"/>
    <w:rsid w:val="00F86D83"/>
    <w:rsid w:val="00F870AC"/>
    <w:rsid w:val="00F87125"/>
    <w:rsid w:val="00F873E5"/>
    <w:rsid w:val="00F87908"/>
    <w:rsid w:val="00F8795D"/>
    <w:rsid w:val="00F87A75"/>
    <w:rsid w:val="00F87BC3"/>
    <w:rsid w:val="00F90378"/>
    <w:rsid w:val="00F9038E"/>
    <w:rsid w:val="00F904FA"/>
    <w:rsid w:val="00F905B2"/>
    <w:rsid w:val="00F90EBC"/>
    <w:rsid w:val="00F9141D"/>
    <w:rsid w:val="00F92372"/>
    <w:rsid w:val="00F92531"/>
    <w:rsid w:val="00F93A3A"/>
    <w:rsid w:val="00F93F7A"/>
    <w:rsid w:val="00F9502B"/>
    <w:rsid w:val="00F9517B"/>
    <w:rsid w:val="00F95DB3"/>
    <w:rsid w:val="00F96235"/>
    <w:rsid w:val="00F964F9"/>
    <w:rsid w:val="00F96807"/>
    <w:rsid w:val="00F977F8"/>
    <w:rsid w:val="00F97FA1"/>
    <w:rsid w:val="00F97FB9"/>
    <w:rsid w:val="00FA06BD"/>
    <w:rsid w:val="00FA09FB"/>
    <w:rsid w:val="00FA0A85"/>
    <w:rsid w:val="00FA23F6"/>
    <w:rsid w:val="00FA36AB"/>
    <w:rsid w:val="00FA37F5"/>
    <w:rsid w:val="00FA385E"/>
    <w:rsid w:val="00FA3C00"/>
    <w:rsid w:val="00FA3C88"/>
    <w:rsid w:val="00FA3E5C"/>
    <w:rsid w:val="00FA4017"/>
    <w:rsid w:val="00FA40B0"/>
    <w:rsid w:val="00FA541A"/>
    <w:rsid w:val="00FA5779"/>
    <w:rsid w:val="00FA5BC8"/>
    <w:rsid w:val="00FA6C15"/>
    <w:rsid w:val="00FA71A7"/>
    <w:rsid w:val="00FA79BA"/>
    <w:rsid w:val="00FA7E35"/>
    <w:rsid w:val="00FB054C"/>
    <w:rsid w:val="00FB07E1"/>
    <w:rsid w:val="00FB2368"/>
    <w:rsid w:val="00FB29D5"/>
    <w:rsid w:val="00FB2B5C"/>
    <w:rsid w:val="00FB2FB9"/>
    <w:rsid w:val="00FB3206"/>
    <w:rsid w:val="00FB3368"/>
    <w:rsid w:val="00FB339C"/>
    <w:rsid w:val="00FB361B"/>
    <w:rsid w:val="00FB4019"/>
    <w:rsid w:val="00FB4027"/>
    <w:rsid w:val="00FB5349"/>
    <w:rsid w:val="00FB5378"/>
    <w:rsid w:val="00FB5E2F"/>
    <w:rsid w:val="00FB5F83"/>
    <w:rsid w:val="00FB5FEE"/>
    <w:rsid w:val="00FB653F"/>
    <w:rsid w:val="00FB6758"/>
    <w:rsid w:val="00FB6A7C"/>
    <w:rsid w:val="00FB6B25"/>
    <w:rsid w:val="00FB6EE2"/>
    <w:rsid w:val="00FB7400"/>
    <w:rsid w:val="00FB7722"/>
    <w:rsid w:val="00FC14A5"/>
    <w:rsid w:val="00FC2308"/>
    <w:rsid w:val="00FC2859"/>
    <w:rsid w:val="00FC2EAC"/>
    <w:rsid w:val="00FC39AD"/>
    <w:rsid w:val="00FC3AD9"/>
    <w:rsid w:val="00FC43F9"/>
    <w:rsid w:val="00FC4503"/>
    <w:rsid w:val="00FC4DB1"/>
    <w:rsid w:val="00FC52F4"/>
    <w:rsid w:val="00FC5419"/>
    <w:rsid w:val="00FC569E"/>
    <w:rsid w:val="00FC5784"/>
    <w:rsid w:val="00FC66E3"/>
    <w:rsid w:val="00FC6E5E"/>
    <w:rsid w:val="00FD00EB"/>
    <w:rsid w:val="00FD03C6"/>
    <w:rsid w:val="00FD063D"/>
    <w:rsid w:val="00FD064F"/>
    <w:rsid w:val="00FD0BDB"/>
    <w:rsid w:val="00FD0E25"/>
    <w:rsid w:val="00FD1059"/>
    <w:rsid w:val="00FD1AC5"/>
    <w:rsid w:val="00FD1C2E"/>
    <w:rsid w:val="00FD1E09"/>
    <w:rsid w:val="00FD2175"/>
    <w:rsid w:val="00FD227A"/>
    <w:rsid w:val="00FD23D8"/>
    <w:rsid w:val="00FD289A"/>
    <w:rsid w:val="00FD42EA"/>
    <w:rsid w:val="00FD53BE"/>
    <w:rsid w:val="00FD56DA"/>
    <w:rsid w:val="00FD5ED2"/>
    <w:rsid w:val="00FD68D3"/>
    <w:rsid w:val="00FD68DB"/>
    <w:rsid w:val="00FD6E56"/>
    <w:rsid w:val="00FD6F4C"/>
    <w:rsid w:val="00FD719A"/>
    <w:rsid w:val="00FD7734"/>
    <w:rsid w:val="00FD77A8"/>
    <w:rsid w:val="00FD7B4E"/>
    <w:rsid w:val="00FE00FD"/>
    <w:rsid w:val="00FE0738"/>
    <w:rsid w:val="00FE09F7"/>
    <w:rsid w:val="00FE0E30"/>
    <w:rsid w:val="00FE0FBA"/>
    <w:rsid w:val="00FE12A9"/>
    <w:rsid w:val="00FE1393"/>
    <w:rsid w:val="00FE190E"/>
    <w:rsid w:val="00FE1A11"/>
    <w:rsid w:val="00FE28B8"/>
    <w:rsid w:val="00FE29A8"/>
    <w:rsid w:val="00FE3601"/>
    <w:rsid w:val="00FE3697"/>
    <w:rsid w:val="00FE384D"/>
    <w:rsid w:val="00FE3F0C"/>
    <w:rsid w:val="00FE407E"/>
    <w:rsid w:val="00FE4260"/>
    <w:rsid w:val="00FE456B"/>
    <w:rsid w:val="00FE478B"/>
    <w:rsid w:val="00FE4E1C"/>
    <w:rsid w:val="00FE503D"/>
    <w:rsid w:val="00FE5297"/>
    <w:rsid w:val="00FE5939"/>
    <w:rsid w:val="00FE5B6E"/>
    <w:rsid w:val="00FE5DAE"/>
    <w:rsid w:val="00FE5EFE"/>
    <w:rsid w:val="00FE6CF6"/>
    <w:rsid w:val="00FE75CE"/>
    <w:rsid w:val="00FF01EA"/>
    <w:rsid w:val="00FF04C6"/>
    <w:rsid w:val="00FF0EDA"/>
    <w:rsid w:val="00FF10C6"/>
    <w:rsid w:val="00FF19BF"/>
    <w:rsid w:val="00FF256C"/>
    <w:rsid w:val="00FF2B88"/>
    <w:rsid w:val="00FF30BB"/>
    <w:rsid w:val="00FF3534"/>
    <w:rsid w:val="00FF3C56"/>
    <w:rsid w:val="00FF3CDB"/>
    <w:rsid w:val="00FF3E9B"/>
    <w:rsid w:val="00FF4778"/>
    <w:rsid w:val="00FF491B"/>
    <w:rsid w:val="00FF4966"/>
    <w:rsid w:val="00FF497A"/>
    <w:rsid w:val="00FF49A4"/>
    <w:rsid w:val="00FF4A76"/>
    <w:rsid w:val="00FF4EBB"/>
    <w:rsid w:val="00FF50B1"/>
    <w:rsid w:val="00FF522E"/>
    <w:rsid w:val="00FF54A3"/>
    <w:rsid w:val="00FF55F2"/>
    <w:rsid w:val="00FF5609"/>
    <w:rsid w:val="00FF57F4"/>
    <w:rsid w:val="00FF620C"/>
    <w:rsid w:val="00FF62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E7D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rsid w:val="00800E7D"/>
    <w:pPr>
      <w:jc w:val="center"/>
    </w:pPr>
    <w:rPr>
      <w:b/>
      <w:bCs/>
      <w:sz w:val="36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800E7D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BodyText2">
    <w:name w:val="Body Text 2"/>
    <w:basedOn w:val="Normal"/>
    <w:link w:val="BodyText2Char"/>
    <w:uiPriority w:val="99"/>
    <w:semiHidden/>
    <w:rsid w:val="00800E7D"/>
    <w:pPr>
      <w:jc w:val="both"/>
    </w:pPr>
    <w:rPr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800E7D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800E7D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00E7D"/>
    <w:rPr>
      <w:rFonts w:ascii="Times New Roman" w:hAnsi="Times New Roman" w:cs="Times New Roman"/>
      <w:sz w:val="24"/>
      <w:szCs w:val="24"/>
      <w:lang w:eastAsia="ru-RU"/>
    </w:rPr>
  </w:style>
  <w:style w:type="character" w:styleId="PageNumber">
    <w:name w:val="page number"/>
    <w:basedOn w:val="DefaultParagraphFont"/>
    <w:uiPriority w:val="99"/>
    <w:semiHidden/>
    <w:rsid w:val="00800E7D"/>
    <w:rPr>
      <w:rFonts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rsid w:val="00800E7D"/>
    <w:pPr>
      <w:spacing w:line="288" w:lineRule="auto"/>
      <w:ind w:firstLine="709"/>
      <w:jc w:val="both"/>
    </w:pPr>
    <w:rPr>
      <w:sz w:val="28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800E7D"/>
    <w:rPr>
      <w:rFonts w:ascii="Times New Roman" w:hAnsi="Times New Roman" w:cs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semiHidden/>
    <w:rsid w:val="00800E7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00E7D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7</Pages>
  <Words>1300</Words>
  <Characters>7412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 О Д И Н </dc:title>
  <dc:subject/>
  <dc:creator>SafronovaGN</dc:creator>
  <cp:keywords/>
  <dc:description/>
  <cp:lastModifiedBy>Интернет Центр</cp:lastModifiedBy>
  <cp:revision>3</cp:revision>
  <dcterms:created xsi:type="dcterms:W3CDTF">2016-07-04T10:19:00Z</dcterms:created>
  <dcterms:modified xsi:type="dcterms:W3CDTF">2016-07-05T09:29:00Z</dcterms:modified>
</cp:coreProperties>
</file>